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4DC0DA" w14:textId="77777777" w:rsidR="00BD0478" w:rsidRDefault="00BD0478" w:rsidP="0038475F">
      <w:pPr>
        <w:spacing w:after="0" w:line="360" w:lineRule="auto"/>
        <w:rPr>
          <w:sz w:val="28"/>
          <w:szCs w:val="28"/>
        </w:rPr>
      </w:pPr>
    </w:p>
    <w:p w14:paraId="58DD0A6E" w14:textId="77777777" w:rsidR="00020B7B" w:rsidRPr="00020B7B" w:rsidRDefault="00020B7B" w:rsidP="00020B7B">
      <w:pPr>
        <w:spacing w:after="0" w:line="360" w:lineRule="auto"/>
        <w:rPr>
          <w:sz w:val="28"/>
          <w:szCs w:val="28"/>
        </w:rPr>
      </w:pPr>
      <w:r w:rsidRPr="00020B7B">
        <w:rPr>
          <w:sz w:val="28"/>
          <w:szCs w:val="28"/>
        </w:rPr>
        <w:t>Personne n’est exactement identique à un autre, même dans le cas de vrais jumeaux ou de véritables jumelles, il y a souvent un détail physique qui les différencie.</w:t>
      </w:r>
    </w:p>
    <w:p w14:paraId="32E6110D" w14:textId="77777777" w:rsidR="00020B7B" w:rsidRPr="00020B7B" w:rsidRDefault="00020B7B" w:rsidP="00020B7B">
      <w:pPr>
        <w:spacing w:after="0" w:line="360" w:lineRule="auto"/>
        <w:rPr>
          <w:sz w:val="28"/>
          <w:szCs w:val="28"/>
        </w:rPr>
      </w:pPr>
      <w:r w:rsidRPr="00020B7B">
        <w:rPr>
          <w:sz w:val="28"/>
          <w:szCs w:val="28"/>
        </w:rPr>
        <w:t xml:space="preserve">Pour te décrire, décrire une personne que tu vois </w:t>
      </w:r>
      <w:proofErr w:type="gramStart"/>
      <w:r w:rsidRPr="00020B7B">
        <w:rPr>
          <w:sz w:val="28"/>
          <w:szCs w:val="28"/>
        </w:rPr>
        <w:t>ou</w:t>
      </w:r>
      <w:proofErr w:type="gramEnd"/>
      <w:r w:rsidRPr="00020B7B">
        <w:rPr>
          <w:sz w:val="28"/>
          <w:szCs w:val="28"/>
        </w:rPr>
        <w:t xml:space="preserve"> inventer un personnage, tu as besoin de vocabulaire précis.</w:t>
      </w:r>
    </w:p>
    <w:p w14:paraId="3F28F990" w14:textId="77777777" w:rsidR="00020B7B" w:rsidRPr="00020B7B" w:rsidRDefault="00020B7B" w:rsidP="0044329F">
      <w:pPr>
        <w:pBdr>
          <w:bottom w:val="single" w:sz="4" w:space="1" w:color="auto"/>
        </w:pBdr>
        <w:spacing w:after="0" w:line="360" w:lineRule="auto"/>
        <w:rPr>
          <w:sz w:val="28"/>
          <w:szCs w:val="28"/>
        </w:rPr>
      </w:pPr>
      <w:r w:rsidRPr="00020B7B">
        <w:rPr>
          <w:b/>
          <w:bCs/>
          <w:sz w:val="28"/>
          <w:szCs w:val="28"/>
        </w:rPr>
        <w:t>Utilise et lis plusieurs fois ces pages, de façon à mémoriser le plus possible de vocabulaire.</w:t>
      </w:r>
    </w:p>
    <w:p w14:paraId="51EC4230" w14:textId="77777777" w:rsidR="00F96DE8" w:rsidRDefault="00F96DE8" w:rsidP="0038475F">
      <w:pPr>
        <w:spacing w:after="0" w:line="360" w:lineRule="auto"/>
        <w:rPr>
          <w:sz w:val="28"/>
          <w:szCs w:val="28"/>
        </w:rPr>
      </w:pPr>
    </w:p>
    <w:p w14:paraId="594A174D" w14:textId="6C25BB6F" w:rsidR="00020B7B" w:rsidRPr="00020B7B" w:rsidRDefault="00020B7B" w:rsidP="00020B7B">
      <w:pPr>
        <w:rPr>
          <w:sz w:val="28"/>
          <w:szCs w:val="28"/>
        </w:rPr>
      </w:pPr>
      <w:r w:rsidRPr="00191DB2">
        <w:rPr>
          <w:b/>
          <w:bCs/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r w:rsidRPr="00C60C89">
        <w:rPr>
          <w:rFonts w:ascii="Cursive Dumont elementaire" w:hAnsi="Cursive Dumont elementaire"/>
          <w:sz w:val="40"/>
          <w:szCs w:val="40"/>
          <w14:cntxtAlts/>
        </w:rPr>
        <w:t xml:space="preserve">Le visage = </w:t>
      </w:r>
      <w:r w:rsidR="00F81C8C">
        <w:rPr>
          <w:rFonts w:ascii="Cursive Dumont elementaire" w:hAnsi="Cursive Dumont elementaire"/>
          <w:sz w:val="40"/>
          <w:szCs w:val="40"/>
          <w14:cntxtAlts/>
        </w:rPr>
        <w:t xml:space="preserve"> </w:t>
      </w:r>
      <w:r w:rsidRPr="00C60C89">
        <w:rPr>
          <w:rFonts w:ascii="Cursive Dumont elementaire" w:hAnsi="Cursive Dumont elementaire"/>
          <w:sz w:val="40"/>
          <w:szCs w:val="40"/>
          <w14:cntxtAlts/>
        </w:rPr>
        <w:t xml:space="preserve">la figure, </w:t>
      </w:r>
      <w:r w:rsidR="00F81C8C">
        <w:rPr>
          <w:rFonts w:ascii="Cursive Dumont elementaire" w:hAnsi="Cursive Dumont elementaire"/>
          <w:sz w:val="40"/>
          <w:szCs w:val="40"/>
          <w14:cntxtAlts/>
        </w:rPr>
        <w:t xml:space="preserve"> </w:t>
      </w:r>
      <w:r w:rsidR="00260183">
        <w:rPr>
          <w:rFonts w:ascii="Cursive Dumont elementaire" w:hAnsi="Cursive Dumont elementaire"/>
          <w:sz w:val="40"/>
          <w:szCs w:val="40"/>
          <w14:cntxtAlts/>
        </w:rPr>
        <w:t xml:space="preserve"> </w:t>
      </w:r>
      <w:r w:rsidRPr="00C60C89">
        <w:rPr>
          <w:rFonts w:ascii="Cursive Dumont elementaire" w:hAnsi="Cursive Dumont elementaire"/>
          <w:sz w:val="40"/>
          <w:szCs w:val="40"/>
          <w14:cntxtAlts/>
        </w:rPr>
        <w:t xml:space="preserve">la face, </w:t>
      </w:r>
      <w:r w:rsidR="00F81C8C">
        <w:rPr>
          <w:rFonts w:ascii="Cursive Dumont elementaire" w:hAnsi="Cursive Dumont elementaire"/>
          <w:sz w:val="40"/>
          <w:szCs w:val="40"/>
          <w14:cntxtAlts/>
        </w:rPr>
        <w:t xml:space="preserve"> </w:t>
      </w:r>
      <w:r w:rsidR="00260183">
        <w:rPr>
          <w:rFonts w:ascii="Cursive Dumont elementaire" w:hAnsi="Cursive Dumont elementaire"/>
          <w:sz w:val="40"/>
          <w:szCs w:val="40"/>
          <w14:cntxtAlts/>
        </w:rPr>
        <w:t xml:space="preserve"> </w:t>
      </w:r>
      <w:r w:rsidRPr="00C60C89">
        <w:rPr>
          <w:rFonts w:ascii="Cursive Dumont elementaire" w:hAnsi="Cursive Dumont elementaire"/>
          <w:sz w:val="40"/>
          <w:szCs w:val="40"/>
          <w14:cntxtAlts/>
        </w:rPr>
        <w:t xml:space="preserve">le faciès, </w:t>
      </w:r>
      <w:r w:rsidR="00260183">
        <w:rPr>
          <w:rFonts w:ascii="Cursive Dumont elementaire" w:hAnsi="Cursive Dumont elementaire"/>
          <w:sz w:val="40"/>
          <w:szCs w:val="40"/>
          <w14:cntxtAlts/>
        </w:rPr>
        <w:t xml:space="preserve"> </w:t>
      </w:r>
      <w:r w:rsidR="00F81C8C">
        <w:rPr>
          <w:rFonts w:ascii="Cursive Dumont elementaire" w:hAnsi="Cursive Dumont elementaire"/>
          <w:sz w:val="40"/>
          <w:szCs w:val="40"/>
          <w14:cntxtAlts/>
        </w:rPr>
        <w:t xml:space="preserve"> </w:t>
      </w:r>
      <w:r w:rsidRPr="00C60C89">
        <w:rPr>
          <w:rFonts w:ascii="Cursive Dumont elementaire" w:hAnsi="Cursive Dumont elementaire"/>
          <w:sz w:val="40"/>
          <w:szCs w:val="40"/>
          <w14:cntxtAlts/>
        </w:rPr>
        <w:t>la physionomie</w:t>
      </w:r>
      <w:r w:rsidRPr="00020B7B">
        <w:rPr>
          <w:sz w:val="28"/>
          <w:szCs w:val="28"/>
        </w:rPr>
        <w:br/>
        <w:t>Il y a 8 formes de visage.</w:t>
      </w:r>
    </w:p>
    <w:p w14:paraId="4E7DAFFD" w14:textId="67093CB2" w:rsidR="00020B7B" w:rsidRDefault="00567CAC" w:rsidP="0038475F">
      <w:pPr>
        <w:spacing w:after="0" w:line="360" w:lineRule="auto"/>
        <w:rPr>
          <w:sz w:val="28"/>
          <w:szCs w:val="28"/>
        </w:rPr>
      </w:pPr>
      <w:r>
        <w:rPr>
          <w:noProof/>
          <w:kern w:val="0"/>
          <w:sz w:val="24"/>
          <w:szCs w:val="24"/>
          <w14:ligatures w14:val="non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7C2A6C4" wp14:editId="30A7F31E">
                <wp:simplePos x="0" y="0"/>
                <wp:positionH relativeFrom="column">
                  <wp:posOffset>3175</wp:posOffset>
                </wp:positionH>
                <wp:positionV relativeFrom="paragraph">
                  <wp:posOffset>4233</wp:posOffset>
                </wp:positionV>
                <wp:extent cx="6840220" cy="1478280"/>
                <wp:effectExtent l="0" t="0" r="0" b="7620"/>
                <wp:wrapTopAndBottom/>
                <wp:docPr id="185089122" name="Grou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1478280"/>
                          <a:chOff x="1070517" y="1062001"/>
                          <a:chExt cx="76620" cy="16560"/>
                        </a:xfrm>
                      </wpg:grpSpPr>
                      <pic:pic xmlns:pic="http://schemas.openxmlformats.org/drawingml/2006/picture">
                        <pic:nvPicPr>
                          <pic:cNvPr id="164232206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-6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9037" y="1062001"/>
                            <a:ext cx="38100" cy="16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736154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6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517" y="1062001"/>
                            <a:ext cx="38100" cy="1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CD92F2" id="Groupe 1" o:spid="_x0000_s1026" style="position:absolute;margin-left:.25pt;margin-top:.35pt;width:538.6pt;height:116.4pt;z-index:251658240" coordorigin="10705,10620" coordsize="766,1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1090;top:10620;width:381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" insetpen="t">
                  <v:imagedata r:id="rId9" o:title="" gain="69719f" blacklevel="-1966f"/>
                </v:shape>
                <v:shape id="Picture 4" o:spid="_x0000_s1028" type="#_x0000_t75" style="position:absolute;left:10705;top:10620;width:381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" insetpen="t">
                  <v:imagedata r:id="rId10" o:title="" gain="69719f" blacklevel="-1966f"/>
                </v:shape>
                <w10:wrap type="topAndBottom"/>
              </v:group>
            </w:pict>
          </mc:Fallback>
        </mc:AlternateContent>
      </w:r>
    </w:p>
    <w:p w14:paraId="0F93A6FD" w14:textId="66DFD3AA" w:rsidR="0064419C" w:rsidRPr="0064419C" w:rsidRDefault="0064419C" w:rsidP="0064419C">
      <w:pPr>
        <w:spacing w:after="0" w:line="360" w:lineRule="auto"/>
        <w:rPr>
          <w:sz w:val="28"/>
          <w:szCs w:val="28"/>
        </w:rPr>
      </w:pPr>
      <w:r w:rsidRPr="0064419C">
        <w:rPr>
          <w:sz w:val="28"/>
          <w:szCs w:val="28"/>
        </w:rPr>
        <w:t>On peut avoir un visage</w:t>
      </w:r>
      <w:r w:rsidR="000636CC">
        <w:rPr>
          <w:sz w:val="28"/>
          <w:szCs w:val="28"/>
        </w:rPr>
        <w:t> :</w:t>
      </w:r>
    </w:p>
    <w:p w14:paraId="2E79FD72" w14:textId="71EE22F1" w:rsidR="0064419C" w:rsidRPr="0064419C" w:rsidRDefault="0064419C" w:rsidP="000636CC">
      <w:pPr>
        <w:spacing w:after="0" w:line="240" w:lineRule="auto"/>
        <w:rPr>
          <w:sz w:val="28"/>
          <w:szCs w:val="28"/>
        </w:rPr>
      </w:pPr>
      <w:r w:rsidRPr="0064419C">
        <w:rPr>
          <w:rFonts w:ascii="Cursive Dumont elementaire" w:hAnsi="Cursive Dumont elementaire"/>
          <w:sz w:val="40"/>
          <w:szCs w:val="40"/>
          <w14:cntxtAlts/>
        </w:rPr>
        <w:t xml:space="preserve">ovale, </w:t>
      </w:r>
      <w:r w:rsidR="005D0A24">
        <w:rPr>
          <w:rFonts w:ascii="Cursive Dumont elementaire" w:hAnsi="Cursive Dumont elementaire"/>
          <w:sz w:val="40"/>
          <w:szCs w:val="40"/>
          <w14:cntxtAlts/>
        </w:rPr>
        <w:t xml:space="preserve">  </w:t>
      </w:r>
      <w:r w:rsidRPr="0064419C">
        <w:rPr>
          <w:rFonts w:ascii="Cursive Dumont elementaire" w:hAnsi="Cursive Dumont elementaire"/>
          <w:sz w:val="40"/>
          <w:szCs w:val="40"/>
          <w14:cntxtAlts/>
        </w:rPr>
        <w:t>rectangulaire,</w:t>
      </w:r>
      <w:r w:rsidR="005D0A24">
        <w:rPr>
          <w:rFonts w:ascii="Cursive Dumont elementaire" w:hAnsi="Cursive Dumont elementaire"/>
          <w:sz w:val="40"/>
          <w:szCs w:val="40"/>
          <w14:cntxtAlts/>
        </w:rPr>
        <w:t xml:space="preserve">  </w:t>
      </w:r>
      <w:r w:rsidRPr="0064419C">
        <w:rPr>
          <w:rFonts w:ascii="Cursive Dumont elementaire" w:hAnsi="Cursive Dumont elementaire"/>
          <w:sz w:val="40"/>
          <w:szCs w:val="40"/>
          <w14:cntxtAlts/>
        </w:rPr>
        <w:t xml:space="preserve"> rond, </w:t>
      </w:r>
      <w:r w:rsidR="005D0A24">
        <w:rPr>
          <w:rFonts w:ascii="Cursive Dumont elementaire" w:hAnsi="Cursive Dumont elementaire"/>
          <w:sz w:val="40"/>
          <w:szCs w:val="40"/>
          <w14:cntxtAlts/>
        </w:rPr>
        <w:t xml:space="preserve">  </w:t>
      </w:r>
      <w:r w:rsidRPr="0064419C">
        <w:rPr>
          <w:rFonts w:ascii="Cursive Dumont elementaire" w:hAnsi="Cursive Dumont elementaire"/>
          <w:sz w:val="40"/>
          <w:szCs w:val="40"/>
          <w14:cntxtAlts/>
        </w:rPr>
        <w:t xml:space="preserve">carré, </w:t>
      </w:r>
      <w:r w:rsidR="005D0A24">
        <w:rPr>
          <w:rFonts w:ascii="Cursive Dumont elementaire" w:hAnsi="Cursive Dumont elementaire"/>
          <w:sz w:val="40"/>
          <w:szCs w:val="40"/>
          <w14:cntxtAlts/>
        </w:rPr>
        <w:t xml:space="preserve">  </w:t>
      </w:r>
      <w:r w:rsidRPr="0064419C">
        <w:rPr>
          <w:rFonts w:ascii="Cursive Dumont elementaire" w:hAnsi="Cursive Dumont elementaire"/>
          <w:sz w:val="40"/>
          <w:szCs w:val="40"/>
          <w14:cntxtAlts/>
        </w:rPr>
        <w:t>hexagonale,</w:t>
      </w:r>
      <w:r w:rsidR="005D0A24">
        <w:rPr>
          <w:rFonts w:ascii="Cursive Dumont elementaire" w:hAnsi="Cursive Dumont elementaire"/>
          <w:sz w:val="40"/>
          <w:szCs w:val="40"/>
          <w14:cntxtAlts/>
        </w:rPr>
        <w:t xml:space="preserve">  </w:t>
      </w:r>
      <w:r w:rsidRPr="0064419C">
        <w:rPr>
          <w:rFonts w:ascii="Cursive Dumont elementaire" w:hAnsi="Cursive Dumont elementaire"/>
          <w:sz w:val="40"/>
          <w:szCs w:val="40"/>
          <w14:cntxtAlts/>
        </w:rPr>
        <w:t xml:space="preserve"> triangle haut, </w:t>
      </w:r>
      <w:r w:rsidR="005D0A24">
        <w:rPr>
          <w:rFonts w:ascii="Cursive Dumont elementaire" w:hAnsi="Cursive Dumont elementaire"/>
          <w:sz w:val="40"/>
          <w:szCs w:val="40"/>
          <w14:cntxtAlts/>
        </w:rPr>
        <w:t xml:space="preserve">  </w:t>
      </w:r>
      <w:r w:rsidRPr="0064419C">
        <w:rPr>
          <w:rFonts w:ascii="Cursive Dumont elementaire" w:hAnsi="Cursive Dumont elementaire"/>
          <w:sz w:val="40"/>
          <w:szCs w:val="40"/>
          <w14:cntxtAlts/>
        </w:rPr>
        <w:t xml:space="preserve">triangle bas, </w:t>
      </w:r>
      <w:r w:rsidR="005D0A24">
        <w:rPr>
          <w:rFonts w:ascii="Cursive Dumont elementaire" w:hAnsi="Cursive Dumont elementaire"/>
          <w:sz w:val="40"/>
          <w:szCs w:val="40"/>
          <w14:cntxtAlts/>
        </w:rPr>
        <w:t xml:space="preserve">  </w:t>
      </w:r>
      <w:r w:rsidRPr="0064419C">
        <w:rPr>
          <w:sz w:val="28"/>
          <w:szCs w:val="28"/>
        </w:rPr>
        <w:t>ou</w:t>
      </w:r>
      <w:r w:rsidRPr="0064419C">
        <w:rPr>
          <w:rFonts w:ascii="Cursive Dumont elementaire" w:hAnsi="Cursive Dumont elementaire"/>
          <w:sz w:val="40"/>
          <w:szCs w:val="40"/>
          <w14:cntxtAlts/>
        </w:rPr>
        <w:t xml:space="preserve"> allongé.</w:t>
      </w:r>
    </w:p>
    <w:p w14:paraId="18FCC779" w14:textId="0DA83CAB" w:rsidR="0064419C" w:rsidRPr="0064419C" w:rsidRDefault="00A33474" w:rsidP="0064419C">
      <w:pPr>
        <w:spacing w:after="0" w:line="360" w:lineRule="auto"/>
        <w:rPr>
          <w:sz w:val="28"/>
          <w:szCs w:val="28"/>
        </w:rPr>
      </w:pPr>
      <w:r>
        <w:rPr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660288" behindDoc="0" locked="0" layoutInCell="1" allowOverlap="1" wp14:anchorId="2001ACFB" wp14:editId="37A16E20">
            <wp:simplePos x="0" y="0"/>
            <wp:positionH relativeFrom="column">
              <wp:posOffset>152400</wp:posOffset>
            </wp:positionH>
            <wp:positionV relativeFrom="paragraph">
              <wp:posOffset>-635</wp:posOffset>
            </wp:positionV>
            <wp:extent cx="1583690" cy="1714500"/>
            <wp:effectExtent l="0" t="0" r="0" b="0"/>
            <wp:wrapNone/>
            <wp:docPr id="1661643881" name="Image 1" descr="Une image contenant Visage humain, personne, peinture, croqui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643881" name="Image 1" descr="Une image contenant Visage humain, personne, peinture, croquis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664384" behindDoc="0" locked="0" layoutInCell="1" allowOverlap="1" wp14:anchorId="6F709AC6" wp14:editId="23F42B70">
            <wp:simplePos x="0" y="0"/>
            <wp:positionH relativeFrom="column">
              <wp:posOffset>5130800</wp:posOffset>
            </wp:positionH>
            <wp:positionV relativeFrom="paragraph">
              <wp:posOffset>63500</wp:posOffset>
            </wp:positionV>
            <wp:extent cx="1292225" cy="1475740"/>
            <wp:effectExtent l="0" t="0" r="3175" b="0"/>
            <wp:wrapNone/>
            <wp:docPr id="2136465273" name="Image 3" descr="Une image contenant ride, portrait, croquis, Visage humai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465273" name="Image 3" descr="Une image contenant ride, portrait, croquis, Visage humai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1D2">
        <w:rPr>
          <w:noProof/>
          <w:kern w:val="0"/>
          <w:sz w:val="24"/>
          <w:szCs w:val="24"/>
          <w14:ligatures w14:val="none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D72C804" wp14:editId="11AF7ACC">
                <wp:simplePos x="0" y="0"/>
                <wp:positionH relativeFrom="column">
                  <wp:posOffset>2260600</wp:posOffset>
                </wp:positionH>
                <wp:positionV relativeFrom="paragraph">
                  <wp:posOffset>153246</wp:posOffset>
                </wp:positionV>
                <wp:extent cx="1908175" cy="1290320"/>
                <wp:effectExtent l="0" t="5080" r="1270" b="0"/>
                <wp:wrapNone/>
                <wp:docPr id="411766548" name="Grou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8175" cy="1290320"/>
                          <a:chOff x="1088517" y="1084681"/>
                          <a:chExt cx="31413" cy="21240"/>
                        </a:xfrm>
                      </wpg:grpSpPr>
                      <pic:pic xmlns:pic="http://schemas.openxmlformats.org/drawingml/2006/picture">
                        <pic:nvPicPr>
                          <pic:cNvPr id="197743203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517" y="1084681"/>
                            <a:ext cx="17145" cy="2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262247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5077" y="1084681"/>
                            <a:ext cx="14853" cy="2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12DDD3" id="Groupe 2" o:spid="_x0000_s1026" style="position:absolute;margin-left:178pt;margin-top:12.05pt;width:150.25pt;height:101.6pt;z-index:251662336" coordorigin="10885,10846" coordsize="314,2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10885;top:10846;width:17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" insetpen="t">
                  <v:imagedata r:id="rId15" o:title=""/>
                </v:shape>
                <v:shape id="Picture 5" o:spid="_x0000_s1028" type="#_x0000_t75" style="position:absolute;left:11050;top:10846;width:149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" insetpen="t">
                  <v:imagedata r:id="rId16" o:title=""/>
                </v:shape>
              </v:group>
            </w:pict>
          </mc:Fallback>
        </mc:AlternateContent>
      </w:r>
    </w:p>
    <w:p w14:paraId="34B29FA7" w14:textId="7D83B473" w:rsidR="00C60C89" w:rsidRDefault="00C60C89" w:rsidP="0038475F">
      <w:pPr>
        <w:spacing w:after="0" w:line="360" w:lineRule="auto"/>
        <w:rPr>
          <w:sz w:val="28"/>
          <w:szCs w:val="28"/>
        </w:rPr>
      </w:pPr>
    </w:p>
    <w:p w14:paraId="1E854B2E" w14:textId="35F852BF" w:rsidR="00260183" w:rsidRDefault="00260183" w:rsidP="0038475F">
      <w:pPr>
        <w:spacing w:after="0" w:line="360" w:lineRule="auto"/>
        <w:rPr>
          <w:sz w:val="28"/>
          <w:szCs w:val="28"/>
        </w:rPr>
      </w:pPr>
    </w:p>
    <w:p w14:paraId="57C55946" w14:textId="77777777" w:rsidR="00A33474" w:rsidRDefault="00A33474" w:rsidP="0038475F">
      <w:pPr>
        <w:spacing w:after="0" w:line="360" w:lineRule="auto"/>
        <w:rPr>
          <w:sz w:val="28"/>
          <w:szCs w:val="28"/>
        </w:rPr>
      </w:pPr>
    </w:p>
    <w:p w14:paraId="1344DB68" w14:textId="5C97B8FA" w:rsidR="00A33474" w:rsidRDefault="00DA2BA7" w:rsidP="0038475F">
      <w:pPr>
        <w:spacing w:after="0" w:line="360" w:lineRule="auto"/>
        <w:rPr>
          <w:sz w:val="28"/>
          <w:szCs w:val="28"/>
        </w:rPr>
      </w:pPr>
      <w:r>
        <w:rPr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36576" distB="36576" distL="36576" distR="36576" simplePos="0" relativeHeight="251668480" behindDoc="0" locked="0" layoutInCell="1" allowOverlap="1" wp14:anchorId="6809D9AE" wp14:editId="5BDE8831">
                <wp:simplePos x="0" y="0"/>
                <wp:positionH relativeFrom="column">
                  <wp:posOffset>2338755</wp:posOffset>
                </wp:positionH>
                <wp:positionV relativeFrom="paragraph">
                  <wp:posOffset>247308</wp:posOffset>
                </wp:positionV>
                <wp:extent cx="2142050" cy="972185"/>
                <wp:effectExtent l="0" t="0" r="0" b="0"/>
                <wp:wrapNone/>
                <wp:docPr id="807488447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2050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CF0E09F" w14:textId="77777777" w:rsidR="00DA2BA7" w:rsidRDefault="00DA2BA7" w:rsidP="00EB745E">
                            <w:pPr>
                              <w:widowControl w:val="0"/>
                              <w:spacing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14:ligatures w14:val="none"/>
                              </w:rPr>
                              <w:t>Les visages</w:t>
                            </w:r>
                            <w:r w:rsidRPr="00DA2BA7">
                              <w:rPr>
                                <w:rFonts w:ascii="Cursive Dumont elementaire" w:hAnsi="Cursive Dumont elementaire"/>
                                <w:sz w:val="40"/>
                                <w:szCs w:val="40"/>
                                <w14:cntxtAlts/>
                              </w:rPr>
                              <w:t xml:space="preserve"> émaciés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14:ligatures w14:val="none"/>
                              </w:rPr>
                              <w:t>, ont les</w:t>
                            </w:r>
                            <w:r>
                              <w:rPr>
                                <w:rFonts w:ascii="CrayonE" w:hAnsi="CrayonE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 xml:space="preserve"> </w:t>
                            </w:r>
                            <w:r w:rsidRPr="00EB745E">
                              <w:rPr>
                                <w:rFonts w:ascii="Cursive Dumont elementaire" w:hAnsi="Cursive Dumont elementaire"/>
                                <w:sz w:val="40"/>
                                <w:szCs w:val="40"/>
                                <w14:cntxtAlts/>
                              </w:rPr>
                              <w:t>joues creuses</w:t>
                            </w:r>
                            <w:r>
                              <w:rPr>
                                <w:rFonts w:ascii="CrayonE" w:hAnsi="CrayonE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09D9AE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184.15pt;margin-top:19.45pt;width:168.65pt;height:76.55pt;z-index:25166848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" filled="f" stroked="f" strokecolor="black [0]" insetpen="t">
                <v:textbox inset="2.88pt,2.88pt,2.88pt,2.88pt">
                  <w:txbxContent>
                    <w:p w14:paraId="5CF0E09F" w14:textId="77777777" w:rsidR="00DA2BA7" w:rsidRDefault="00DA2BA7" w:rsidP="00EB745E">
                      <w:pPr>
                        <w:widowControl w:val="0"/>
                        <w:spacing w:line="240" w:lineRule="auto"/>
                        <w:rPr>
                          <w:rFonts w:ascii="Verdana" w:hAnsi="Verdana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  <w14:ligatures w14:val="none"/>
                        </w:rPr>
                        <w:t>Les visages</w:t>
                      </w:r>
                      <w:r w:rsidRPr="00DA2BA7">
                        <w:rPr>
                          <w:rFonts w:ascii="Cursive Dumont elementaire" w:hAnsi="Cursive Dumont elementaire"/>
                          <w:sz w:val="40"/>
                          <w:szCs w:val="40"/>
                          <w14:cntxtAlts/>
                        </w:rPr>
                        <w:t xml:space="preserve"> émaciés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  <w14:ligatures w14:val="none"/>
                        </w:rPr>
                        <w:t>, ont les</w:t>
                      </w:r>
                      <w:r>
                        <w:rPr>
                          <w:rFonts w:ascii="CrayonE" w:hAnsi="CrayonE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 xml:space="preserve"> </w:t>
                      </w:r>
                      <w:r w:rsidRPr="00EB745E">
                        <w:rPr>
                          <w:rFonts w:ascii="Cursive Dumont elementaire" w:hAnsi="Cursive Dumont elementaire"/>
                          <w:sz w:val="40"/>
                          <w:szCs w:val="40"/>
                          <w14:cntxtAlts/>
                        </w:rPr>
                        <w:t>joues creuses</w:t>
                      </w:r>
                      <w:r>
                        <w:rPr>
                          <w:rFonts w:ascii="CrayonE" w:hAnsi="CrayonE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4E09769" w14:textId="637ECF76" w:rsidR="00A33474" w:rsidRDefault="00DA2BA7" w:rsidP="0038475F">
      <w:pPr>
        <w:spacing w:after="0" w:line="360" w:lineRule="auto"/>
        <w:rPr>
          <w:sz w:val="28"/>
          <w:szCs w:val="28"/>
        </w:rPr>
      </w:pPr>
      <w:r>
        <w:rPr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36576" distB="36576" distL="36576" distR="36576" simplePos="0" relativeHeight="251666432" behindDoc="0" locked="0" layoutInCell="1" allowOverlap="1" wp14:anchorId="2D03A464" wp14:editId="7DA19017">
                <wp:simplePos x="0" y="0"/>
                <wp:positionH relativeFrom="column">
                  <wp:posOffset>78251</wp:posOffset>
                </wp:positionH>
                <wp:positionV relativeFrom="paragraph">
                  <wp:posOffset>39956</wp:posOffset>
                </wp:positionV>
                <wp:extent cx="1727835" cy="1043354"/>
                <wp:effectExtent l="0" t="0" r="5715" b="4445"/>
                <wp:wrapNone/>
                <wp:docPr id="1111230030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1043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FC661C6" w14:textId="77777777" w:rsidR="00AF5F97" w:rsidRDefault="00AF5F97" w:rsidP="00DA2BA7">
                            <w:pPr>
                              <w:widowControl w:val="0"/>
                              <w:spacing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14:ligatures w14:val="none"/>
                              </w:rPr>
                              <w:t xml:space="preserve">Un visage </w:t>
                            </w:r>
                            <w:r w:rsidRPr="00AF5F97">
                              <w:rPr>
                                <w:rFonts w:ascii="Cursive Dumont elementaire" w:hAnsi="Cursive Dumont elementaire"/>
                                <w:sz w:val="40"/>
                                <w:szCs w:val="40"/>
                                <w14:cntxtAlts/>
                              </w:rPr>
                              <w:t>joufflu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14:ligatures w14:val="none"/>
                              </w:rPr>
                              <w:t>, a de grosses</w:t>
                            </w:r>
                            <w:r>
                              <w:rPr>
                                <w:rFonts w:ascii="CrayonE" w:hAnsi="CrayonE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 xml:space="preserve"> </w:t>
                            </w:r>
                            <w:r w:rsidRPr="00AF5F97">
                              <w:rPr>
                                <w:rFonts w:ascii="Cursive Dumont elementaire" w:hAnsi="Cursive Dumont elementaire"/>
                                <w:sz w:val="40"/>
                                <w:szCs w:val="40"/>
                                <w14:cntxtAlts/>
                              </w:rPr>
                              <w:t>joues.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3A464" id="Zone de texte 4" o:spid="_x0000_s1027" type="#_x0000_t202" style="position:absolute;margin-left:6.15pt;margin-top:3.15pt;width:136.05pt;height:82.15pt;z-index:2516664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" filled="f" stroked="f" strokecolor="black [0]" insetpen="t">
                <v:textbox inset="2.88pt,2.88pt,2.88pt,2.88pt">
                  <w:txbxContent>
                    <w:p w14:paraId="7FC661C6" w14:textId="77777777" w:rsidR="00AF5F97" w:rsidRDefault="00AF5F97" w:rsidP="00DA2BA7">
                      <w:pPr>
                        <w:widowControl w:val="0"/>
                        <w:spacing w:line="240" w:lineRule="auto"/>
                        <w:rPr>
                          <w:rFonts w:ascii="Verdana" w:hAnsi="Verdana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  <w14:ligatures w14:val="none"/>
                        </w:rPr>
                        <w:t xml:space="preserve">Un visage </w:t>
                      </w:r>
                      <w:r w:rsidRPr="00AF5F97">
                        <w:rPr>
                          <w:rFonts w:ascii="Cursive Dumont elementaire" w:hAnsi="Cursive Dumont elementaire"/>
                          <w:sz w:val="40"/>
                          <w:szCs w:val="40"/>
                          <w14:cntxtAlts/>
                        </w:rPr>
                        <w:t>joufflu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  <w14:ligatures w14:val="none"/>
                        </w:rPr>
                        <w:t>, a de grosses</w:t>
                      </w:r>
                      <w:r>
                        <w:rPr>
                          <w:rFonts w:ascii="CrayonE" w:hAnsi="CrayonE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 xml:space="preserve"> </w:t>
                      </w:r>
                      <w:r w:rsidRPr="00AF5F97">
                        <w:rPr>
                          <w:rFonts w:ascii="Cursive Dumont elementaire" w:hAnsi="Cursive Dumont elementaire"/>
                          <w:sz w:val="40"/>
                          <w:szCs w:val="40"/>
                          <w14:cntxtAlts/>
                        </w:rPr>
                        <w:t>joues.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36576" distB="36576" distL="36576" distR="36576" simplePos="0" relativeHeight="251670528" behindDoc="0" locked="0" layoutInCell="1" allowOverlap="1" wp14:anchorId="3179B4ED" wp14:editId="70CB6741">
                <wp:simplePos x="0" y="0"/>
                <wp:positionH relativeFrom="column">
                  <wp:posOffset>4958861</wp:posOffset>
                </wp:positionH>
                <wp:positionV relativeFrom="paragraph">
                  <wp:posOffset>39761</wp:posOffset>
                </wp:positionV>
                <wp:extent cx="1727835" cy="972185"/>
                <wp:effectExtent l="4445" t="0" r="1270" b="0"/>
                <wp:wrapNone/>
                <wp:docPr id="1101368293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51EC0D9" w14:textId="77777777" w:rsidR="00DA2BA7" w:rsidRDefault="00DA2BA7" w:rsidP="00EB745E">
                            <w:pPr>
                              <w:widowControl w:val="0"/>
                              <w:spacing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14:ligatures w14:val="none"/>
                              </w:rPr>
                              <w:t xml:space="preserve">Les visages </w:t>
                            </w:r>
                            <w:r w:rsidRPr="00DA2BA7">
                              <w:rPr>
                                <w:rFonts w:ascii="Cursive Dumont elementaire" w:hAnsi="Cursive Dumont elementaire"/>
                                <w:sz w:val="40"/>
                                <w:szCs w:val="40"/>
                                <w14:cntxtAlts/>
                              </w:rPr>
                              <w:t>ridés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14:ligatures w14:val="none"/>
                              </w:rPr>
                              <w:t>, sont âgés</w:t>
                            </w:r>
                            <w:r>
                              <w:rPr>
                                <w:rFonts w:ascii="CrayonE" w:hAnsi="CrayonE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9B4ED" id="Zone de texte 6" o:spid="_x0000_s1028" type="#_x0000_t202" style="position:absolute;margin-left:390.45pt;margin-top:3.15pt;width:136.05pt;height:76.55pt;z-index:2516705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" filled="f" stroked="f" strokecolor="black [0]" insetpen="t">
                <v:textbox inset="2.88pt,2.88pt,2.88pt,2.88pt">
                  <w:txbxContent>
                    <w:p w14:paraId="251EC0D9" w14:textId="77777777" w:rsidR="00DA2BA7" w:rsidRDefault="00DA2BA7" w:rsidP="00EB745E">
                      <w:pPr>
                        <w:widowControl w:val="0"/>
                        <w:spacing w:line="240" w:lineRule="auto"/>
                        <w:rPr>
                          <w:rFonts w:ascii="Verdana" w:hAnsi="Verdana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  <w14:ligatures w14:val="none"/>
                        </w:rPr>
                        <w:t xml:space="preserve">Les visages </w:t>
                      </w:r>
                      <w:r w:rsidRPr="00DA2BA7">
                        <w:rPr>
                          <w:rFonts w:ascii="Cursive Dumont elementaire" w:hAnsi="Cursive Dumont elementaire"/>
                          <w:sz w:val="40"/>
                          <w:szCs w:val="40"/>
                          <w14:cntxtAlts/>
                        </w:rPr>
                        <w:t>ridés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  <w14:ligatures w14:val="none"/>
                        </w:rPr>
                        <w:t>, sont âgés</w:t>
                      </w:r>
                      <w:r>
                        <w:rPr>
                          <w:rFonts w:ascii="CrayonE" w:hAnsi="CrayonE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6F5E7C3" w14:textId="6473E76D" w:rsidR="00A33474" w:rsidRDefault="00A33474" w:rsidP="0038475F">
      <w:pPr>
        <w:spacing w:after="0" w:line="360" w:lineRule="auto"/>
        <w:rPr>
          <w:sz w:val="28"/>
          <w:szCs w:val="28"/>
        </w:rPr>
      </w:pPr>
    </w:p>
    <w:p w14:paraId="08929618" w14:textId="42896BDB" w:rsidR="00A33474" w:rsidRDefault="00A33474" w:rsidP="0038475F">
      <w:pPr>
        <w:spacing w:after="0" w:line="360" w:lineRule="auto"/>
        <w:rPr>
          <w:sz w:val="28"/>
          <w:szCs w:val="28"/>
        </w:rPr>
      </w:pPr>
    </w:p>
    <w:p w14:paraId="089F89BB" w14:textId="77777777" w:rsidR="007535B1" w:rsidRDefault="007535B1" w:rsidP="0038475F">
      <w:pPr>
        <w:spacing w:after="0" w:line="360" w:lineRule="auto"/>
        <w:rPr>
          <w:sz w:val="28"/>
          <w:szCs w:val="28"/>
        </w:rPr>
        <w:sectPr w:rsidR="007535B1" w:rsidSect="0038475F">
          <w:headerReference w:type="default" r:id="rId17"/>
          <w:pgSz w:w="11906" w:h="16838"/>
          <w:pgMar w:top="720" w:right="720" w:bottom="720" w:left="720" w:header="510" w:footer="57" w:gutter="0"/>
          <w:cols w:space="708"/>
          <w:docGrid w:linePitch="360"/>
        </w:sectPr>
      </w:pPr>
    </w:p>
    <w:p w14:paraId="37C1E17C" w14:textId="25D8F479" w:rsidR="00A33474" w:rsidRDefault="00681C4D" w:rsidP="006D0F2E">
      <w:pPr>
        <w:spacing w:after="0" w:line="240" w:lineRule="auto"/>
        <w:rPr>
          <w:sz w:val="28"/>
          <w:szCs w:val="28"/>
        </w:rPr>
      </w:pPr>
      <w:r>
        <w:rPr>
          <w:noProof/>
          <w:kern w:val="0"/>
          <w:sz w:val="24"/>
          <w:szCs w:val="24"/>
          <w14:ligatures w14:val="none"/>
        </w:rPr>
        <w:lastRenderedPageBreak/>
        <w:drawing>
          <wp:anchor distT="0" distB="0" distL="114300" distR="114300" simplePos="0" relativeHeight="251672576" behindDoc="0" locked="0" layoutInCell="1" allowOverlap="1" wp14:anchorId="7A956B5D" wp14:editId="78AF65E4">
            <wp:simplePos x="0" y="0"/>
            <wp:positionH relativeFrom="column">
              <wp:posOffset>456760</wp:posOffset>
            </wp:positionH>
            <wp:positionV relativeFrom="paragraph">
              <wp:posOffset>-5208319</wp:posOffset>
            </wp:positionV>
            <wp:extent cx="1943735" cy="1609090"/>
            <wp:effectExtent l="0" t="0" r="0" b="0"/>
            <wp:wrapNone/>
            <wp:docPr id="667908069" name="Image 10" descr="Une image contenant cil, Visage humain, sourcil, peau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908069" name="Image 10" descr="Une image contenant cil, Visage humain, sourcil, peau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36576" distB="36576" distL="36576" distR="36576" simplePos="0" relativeHeight="251673600" behindDoc="0" locked="0" layoutInCell="1" allowOverlap="1" wp14:anchorId="5144BD74" wp14:editId="29EA23E5">
                <wp:simplePos x="0" y="0"/>
                <wp:positionH relativeFrom="column">
                  <wp:posOffset>171450</wp:posOffset>
                </wp:positionH>
                <wp:positionV relativeFrom="paragraph">
                  <wp:posOffset>-5595571</wp:posOffset>
                </wp:positionV>
                <wp:extent cx="2771775" cy="469265"/>
                <wp:effectExtent l="1905" t="1905" r="0" b="0"/>
                <wp:wrapNone/>
                <wp:docPr id="338578851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F4708FD" w14:textId="77777777" w:rsidR="00681C4D" w:rsidRDefault="00681C4D" w:rsidP="00681C4D">
                            <w:pPr>
                              <w:widowControl w:val="0"/>
                              <w:rPr>
                                <w:rFonts w:ascii="Verdana" w:hAnsi="Verdana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14:ligatures w14:val="none"/>
                              </w:rPr>
                              <w:t xml:space="preserve">Le </w:t>
                            </w:r>
                            <w:r>
                              <w:rPr>
                                <w:rFonts w:ascii="CrayonE" w:hAnsi="CrayonE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teint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14:ligatures w14:val="none"/>
                              </w:rPr>
                              <w:t xml:space="preserve"> est la couleur de la peau.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4BD74" id="Zone de texte 9" o:spid="_x0000_s1029" type="#_x0000_t202" style="position:absolute;margin-left:13.5pt;margin-top:-440.6pt;width:218.25pt;height:36.95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" filled="f" stroked="f" strokecolor="black [0]" insetpen="t">
                <v:textbox inset="2.88pt,2.88pt,2.88pt,2.88pt">
                  <w:txbxContent>
                    <w:p w14:paraId="0F4708FD" w14:textId="77777777" w:rsidR="00681C4D" w:rsidRDefault="00681C4D" w:rsidP="00681C4D">
                      <w:pPr>
                        <w:widowControl w:val="0"/>
                        <w:rPr>
                          <w:rFonts w:ascii="Verdana" w:hAnsi="Verdana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  <w14:ligatures w14:val="none"/>
                        </w:rPr>
                        <w:t xml:space="preserve">Le </w:t>
                      </w:r>
                      <w:r>
                        <w:rPr>
                          <w:rFonts w:ascii="CrayonE" w:hAnsi="CrayonE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teint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  <w14:ligatures w14:val="none"/>
                        </w:rPr>
                        <w:t xml:space="preserve"> est la couleur de la peau.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5524EFEB" wp14:editId="166FDCA3">
                <wp:simplePos x="0" y="0"/>
                <wp:positionH relativeFrom="column">
                  <wp:posOffset>455344</wp:posOffset>
                </wp:positionH>
                <wp:positionV relativeFrom="paragraph">
                  <wp:posOffset>-3503783</wp:posOffset>
                </wp:positionV>
                <wp:extent cx="864235" cy="1581785"/>
                <wp:effectExtent l="4445" t="4445" r="0" b="4445"/>
                <wp:wrapNone/>
                <wp:docPr id="743084785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158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82F107D" w14:textId="77777777" w:rsidR="00681C4D" w:rsidRDefault="00681C4D" w:rsidP="00681C4D">
                            <w:pPr>
                              <w:widowControl w:val="0"/>
                              <w:rPr>
                                <w:rFonts w:ascii="CrayonE" w:hAnsi="CrayonE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14:ligatures w14:val="none"/>
                              </w:rPr>
                              <w:t xml:space="preserve">Un teint </w:t>
                            </w:r>
                            <w:r>
                              <w:rPr>
                                <w:rFonts w:ascii="CrayonE" w:hAnsi="CrayonE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 xml:space="preserve">hâlé, </w:t>
                            </w:r>
                          </w:p>
                          <w:p w14:paraId="70986DB7" w14:textId="77777777" w:rsidR="00681C4D" w:rsidRDefault="00681C4D" w:rsidP="00681C4D">
                            <w:pPr>
                              <w:widowControl w:val="0"/>
                              <w:rPr>
                                <w:rFonts w:ascii="CrayonE" w:hAnsi="CrayonE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rayonE" w:hAnsi="CrayonE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basané,</w:t>
                            </w:r>
                          </w:p>
                          <w:p w14:paraId="22B5EB4F" w14:textId="77777777" w:rsidR="00681C4D" w:rsidRDefault="00681C4D" w:rsidP="00681C4D">
                            <w:pPr>
                              <w:widowControl w:val="0"/>
                              <w:rPr>
                                <w:rFonts w:ascii="Verdana" w:hAnsi="Verdana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rayonE" w:hAnsi="CrayonE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bronzé.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4EFEB" id="Zone de texte 8" o:spid="_x0000_s1030" type="#_x0000_t202" style="position:absolute;margin-left:35.85pt;margin-top:-275.9pt;width:68.05pt;height:124.55pt;z-index:2516746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" filled="f" stroked="f" strokecolor="black [0]" insetpen="t">
                <v:textbox inset="2.88pt,2.88pt,2.88pt,2.88pt">
                  <w:txbxContent>
                    <w:p w14:paraId="682F107D" w14:textId="77777777" w:rsidR="00681C4D" w:rsidRDefault="00681C4D" w:rsidP="00681C4D">
                      <w:pPr>
                        <w:widowControl w:val="0"/>
                        <w:rPr>
                          <w:rFonts w:ascii="CrayonE" w:hAnsi="CrayonE"/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  <w14:ligatures w14:val="none"/>
                        </w:rPr>
                        <w:t xml:space="preserve">Un teint </w:t>
                      </w:r>
                      <w:r>
                        <w:rPr>
                          <w:rFonts w:ascii="CrayonE" w:hAnsi="CrayonE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 xml:space="preserve">hâlé, </w:t>
                      </w:r>
                    </w:p>
                    <w:p w14:paraId="70986DB7" w14:textId="77777777" w:rsidR="00681C4D" w:rsidRDefault="00681C4D" w:rsidP="00681C4D">
                      <w:pPr>
                        <w:widowControl w:val="0"/>
                        <w:rPr>
                          <w:rFonts w:ascii="CrayonE" w:hAnsi="CrayonE"/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rayonE" w:hAnsi="CrayonE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basané,</w:t>
                      </w:r>
                    </w:p>
                    <w:p w14:paraId="22B5EB4F" w14:textId="77777777" w:rsidR="00681C4D" w:rsidRDefault="00681C4D" w:rsidP="00681C4D">
                      <w:pPr>
                        <w:widowControl w:val="0"/>
                        <w:rPr>
                          <w:rFonts w:ascii="Verdana" w:hAnsi="Verdana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rayonE" w:hAnsi="CrayonE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bronzé.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0514EFFA" wp14:editId="5C7027E3">
                <wp:simplePos x="0" y="0"/>
                <wp:positionH relativeFrom="column">
                  <wp:posOffset>1681822</wp:posOffset>
                </wp:positionH>
                <wp:positionV relativeFrom="paragraph">
                  <wp:posOffset>-3503783</wp:posOffset>
                </wp:positionV>
                <wp:extent cx="864235" cy="1124585"/>
                <wp:effectExtent l="0" t="4445" r="2540" b="4445"/>
                <wp:wrapNone/>
                <wp:docPr id="421096266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1124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B37CA3" w14:textId="77777777" w:rsidR="00681C4D" w:rsidRDefault="00681C4D" w:rsidP="00681C4D">
                            <w:pPr>
                              <w:widowControl w:val="0"/>
                              <w:rPr>
                                <w:rFonts w:ascii="Verdana" w:hAnsi="Verdana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14:ligatures w14:val="none"/>
                              </w:rPr>
                              <w:t xml:space="preserve">Un teint </w:t>
                            </w:r>
                            <w:r>
                              <w:rPr>
                                <w:rFonts w:ascii="CrayonE" w:hAnsi="CrayonE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clair.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4EFFA" id="Zone de texte 7" o:spid="_x0000_s1031" type="#_x0000_t202" style="position:absolute;margin-left:132.45pt;margin-top:-275.9pt;width:68.05pt;height:88.55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" filled="f" stroked="f" strokecolor="black [0]" insetpen="t">
                <v:textbox inset="2.88pt,2.88pt,2.88pt,2.88pt">
                  <w:txbxContent>
                    <w:p w14:paraId="00B37CA3" w14:textId="77777777" w:rsidR="00681C4D" w:rsidRDefault="00681C4D" w:rsidP="00681C4D">
                      <w:pPr>
                        <w:widowControl w:val="0"/>
                        <w:rPr>
                          <w:rFonts w:ascii="Verdana" w:hAnsi="Verdana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  <w14:ligatures w14:val="none"/>
                        </w:rPr>
                        <w:t xml:space="preserve">Un teint </w:t>
                      </w:r>
                      <w:r>
                        <w:rPr>
                          <w:rFonts w:ascii="CrayonE" w:hAnsi="CrayonE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clair.</w:t>
                      </w:r>
                    </w:p>
                  </w:txbxContent>
                </v:textbox>
              </v:shape>
            </w:pict>
          </mc:Fallback>
        </mc:AlternateContent>
      </w:r>
      <w:r w:rsidR="0043381D">
        <w:rPr>
          <w:sz w:val="28"/>
          <w:szCs w:val="28"/>
        </w:rPr>
        <w:t xml:space="preserve">Le </w:t>
      </w:r>
      <w:r w:rsidR="0043381D" w:rsidRPr="006D0F2E">
        <w:rPr>
          <w:rFonts w:ascii="Cursive Dumont elementaire" w:hAnsi="Cursive Dumont elementaire"/>
          <w:sz w:val="40"/>
          <w:szCs w:val="40"/>
          <w14:cntxtAlts/>
        </w:rPr>
        <w:t>teint</w:t>
      </w:r>
      <w:r w:rsidR="0043381D">
        <w:rPr>
          <w:sz w:val="28"/>
          <w:szCs w:val="28"/>
        </w:rPr>
        <w:t xml:space="preserve"> est la couleur de la peau. </w:t>
      </w:r>
      <w:r w:rsidR="005B47AD">
        <w:rPr>
          <w:sz w:val="28"/>
          <w:szCs w:val="28"/>
        </w:rPr>
        <w:t xml:space="preserve">La </w:t>
      </w:r>
      <w:r w:rsidR="005B47AD" w:rsidRPr="006D0F2E">
        <w:rPr>
          <w:rFonts w:ascii="Cursive Dumont elementaire" w:hAnsi="Cursive Dumont elementaire"/>
          <w:sz w:val="40"/>
          <w:szCs w:val="40"/>
          <w14:cntxtAlts/>
        </w:rPr>
        <w:t>mine</w:t>
      </w:r>
      <w:r w:rsidR="005B47AD">
        <w:rPr>
          <w:sz w:val="28"/>
          <w:szCs w:val="28"/>
        </w:rPr>
        <w:t xml:space="preserve"> donne l’aspect momentané de l’état de santé</w:t>
      </w:r>
      <w:r w:rsidR="00804972">
        <w:rPr>
          <w:sz w:val="28"/>
          <w:szCs w:val="28"/>
        </w:rPr>
        <w:t xml:space="preserve"> : </w:t>
      </w:r>
      <w:r w:rsidR="00804972" w:rsidRPr="00804972">
        <w:rPr>
          <w:rFonts w:ascii="Cursive Dumont elementaire" w:hAnsi="Cursive Dumont elementaire"/>
          <w:sz w:val="40"/>
          <w:szCs w:val="40"/>
          <w14:cntxtAlts/>
        </w:rPr>
        <w:t>avoir bonne ou mauvaise mine</w:t>
      </w:r>
      <w:r w:rsidR="00804972">
        <w:rPr>
          <w:sz w:val="28"/>
          <w:szCs w:val="28"/>
        </w:rPr>
        <w:t>.</w:t>
      </w:r>
    </w:p>
    <w:p w14:paraId="6CA102A8" w14:textId="4447AD88" w:rsidR="00067923" w:rsidRDefault="009B6E02" w:rsidP="006D0F2E">
      <w:pPr>
        <w:spacing w:after="0" w:line="240" w:lineRule="auto"/>
        <w:rPr>
          <w:sz w:val="28"/>
          <w:szCs w:val="28"/>
        </w:rPr>
      </w:pPr>
      <w:r>
        <w:rPr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 wp14:anchorId="3F70F288" wp14:editId="0994F1A7">
                <wp:simplePos x="0" y="0"/>
                <wp:positionH relativeFrom="column">
                  <wp:posOffset>2614246</wp:posOffset>
                </wp:positionH>
                <wp:positionV relativeFrom="paragraph">
                  <wp:posOffset>51191</wp:posOffset>
                </wp:positionV>
                <wp:extent cx="4114800" cy="3048000"/>
                <wp:effectExtent l="0" t="0" r="0" b="0"/>
                <wp:wrapNone/>
                <wp:docPr id="170348733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30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152F22" w14:textId="77777777" w:rsidR="004D6E28" w:rsidRPr="00804972" w:rsidRDefault="004D6E28" w:rsidP="00804972">
                            <w:pPr>
                              <w:widowControl w:val="0"/>
                              <w:spacing w:line="240" w:lineRule="auto"/>
                              <w:rPr>
                                <w:rFonts w:ascii="Cursive Dumont elementaire" w:hAnsi="Cursive Dumont elementaire"/>
                                <w:sz w:val="40"/>
                                <w:szCs w:val="40"/>
                                <w14:cntxtAlts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14:ligatures w14:val="none"/>
                              </w:rPr>
                              <w:t xml:space="preserve">Quand on est malade le teint peut être : </w:t>
                            </w:r>
                            <w:r w:rsidRPr="00804972">
                              <w:rPr>
                                <w:rFonts w:ascii="Cursive Dumont elementaire" w:hAnsi="Cursive Dumont elementaire"/>
                                <w:sz w:val="40"/>
                                <w:szCs w:val="40"/>
                                <w14:cntxtAlts/>
                              </w:rPr>
                              <w:t xml:space="preserve">pâle, blême, blafard, livide, terreux, cireux, </w:t>
                            </w:r>
                          </w:p>
                          <w:p w14:paraId="26BE227D" w14:textId="6853BFB0" w:rsidR="004D6E28" w:rsidRDefault="0093082F" w:rsidP="00804972">
                            <w:pPr>
                              <w:widowControl w:val="0"/>
                              <w:spacing w:line="240" w:lineRule="auto"/>
                              <w:rPr>
                                <w:rFonts w:ascii="CrayonE" w:hAnsi="CrayonE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ursive Dumont elementaire" w:hAnsi="Cursive Dumont elementaire"/>
                                <w:sz w:val="40"/>
                                <w:szCs w:val="40"/>
                                <w14:cntxtAlts/>
                              </w:rPr>
                              <w:t>j</w:t>
                            </w:r>
                            <w:r w:rsidR="004D6E28" w:rsidRPr="00804972">
                              <w:rPr>
                                <w:rFonts w:ascii="Cursive Dumont elementaire" w:hAnsi="Cursive Dumont elementaire"/>
                                <w:sz w:val="40"/>
                                <w:szCs w:val="40"/>
                                <w14:cntxtAlts/>
                              </w:rPr>
                              <w:t>aunâtre</w:t>
                            </w:r>
                            <w:r w:rsidR="007A504F">
                              <w:rPr>
                                <w:rFonts w:ascii="Cursive Dumont elementaire" w:hAnsi="Cursive Dumont elementaire"/>
                                <w:sz w:val="40"/>
                                <w:szCs w:val="40"/>
                                <w14:cntxtAlts/>
                              </w:rPr>
                              <w:t>.</w:t>
                            </w:r>
                            <w:r w:rsidR="004D6E28">
                              <w:rPr>
                                <w:rFonts w:ascii="CrayonE" w:hAnsi="CrayonE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673DE80E" w14:textId="77777777" w:rsidR="004D6E28" w:rsidRDefault="004D6E28" w:rsidP="00804972">
                            <w:pPr>
                              <w:widowControl w:val="0"/>
                              <w:spacing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14:ligatures w14:val="none"/>
                              </w:rPr>
                              <w:t> </w:t>
                            </w:r>
                          </w:p>
                          <w:p w14:paraId="056FF0A0" w14:textId="320754A2" w:rsidR="004D6E28" w:rsidRPr="007A504F" w:rsidRDefault="004D6E28" w:rsidP="007A504F">
                            <w:pPr>
                              <w:widowControl w:val="0"/>
                              <w:spacing w:line="240" w:lineRule="auto"/>
                              <w:rPr>
                                <w:rFonts w:ascii="Cursive Dumont elementaire" w:hAnsi="Cursive Dumont elementaire"/>
                                <w:sz w:val="40"/>
                                <w:szCs w:val="40"/>
                                <w14:cntxtAlts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14:ligatures w14:val="none"/>
                              </w:rPr>
                              <w:t>Quand on est en pleine forme le teint peut être :</w:t>
                            </w:r>
                            <w:r w:rsidR="0093082F">
                              <w:rPr>
                                <w:rFonts w:ascii="Verdana" w:hAnsi="Verdana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804972">
                              <w:rPr>
                                <w:rFonts w:ascii="Cursive Dumont elementaire" w:hAnsi="Cursive Dumont elementaire"/>
                                <w:sz w:val="40"/>
                                <w:szCs w:val="40"/>
                                <w14:cntxtAlts/>
                              </w:rPr>
                              <w:t>coloré, frais, rose, clair, éclatant,</w:t>
                            </w:r>
                            <w:r w:rsidR="007A504F">
                              <w:rPr>
                                <w:rFonts w:ascii="Cursive Dumont elementaire" w:hAnsi="Cursive Dumont elementaire"/>
                                <w:sz w:val="40"/>
                                <w:szCs w:val="40"/>
                                <w14:cntxtAlts/>
                              </w:rPr>
                              <w:t xml:space="preserve"> </w:t>
                            </w:r>
                            <w:r w:rsidRPr="00804972">
                              <w:rPr>
                                <w:rFonts w:ascii="Cursive Dumont elementaire" w:hAnsi="Cursive Dumont elementaire"/>
                                <w:sz w:val="40"/>
                                <w:szCs w:val="40"/>
                                <w14:cntxtAlts/>
                              </w:rPr>
                              <w:t>lumineux.</w:t>
                            </w:r>
                            <w:r>
                              <w:rPr>
                                <w:rFonts w:ascii="CrayonE" w:hAnsi="CrayonE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0F288" id="Zone de texte 11" o:spid="_x0000_s1032" type="#_x0000_t202" style="position:absolute;margin-left:205.85pt;margin-top:4.05pt;width:324pt;height:240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" filled="f" stroked="f" strokecolor="black [0]" insetpen="t">
                <v:textbox inset="2.88pt,2.88pt,2.88pt,2.88pt">
                  <w:txbxContent>
                    <w:p w14:paraId="6B152F22" w14:textId="77777777" w:rsidR="004D6E28" w:rsidRPr="00804972" w:rsidRDefault="004D6E28" w:rsidP="00804972">
                      <w:pPr>
                        <w:widowControl w:val="0"/>
                        <w:spacing w:line="240" w:lineRule="auto"/>
                        <w:rPr>
                          <w:rFonts w:ascii="Cursive Dumont elementaire" w:hAnsi="Cursive Dumont elementaire"/>
                          <w:sz w:val="40"/>
                          <w:szCs w:val="40"/>
                          <w14:cntxtAlts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  <w14:ligatures w14:val="none"/>
                        </w:rPr>
                        <w:t xml:space="preserve">Quand on est malade le teint peut être : </w:t>
                      </w:r>
                      <w:r w:rsidRPr="00804972">
                        <w:rPr>
                          <w:rFonts w:ascii="Cursive Dumont elementaire" w:hAnsi="Cursive Dumont elementaire"/>
                          <w:sz w:val="40"/>
                          <w:szCs w:val="40"/>
                          <w14:cntxtAlts/>
                        </w:rPr>
                        <w:t xml:space="preserve">pâle, blême, blafard, livide, terreux, cireux, </w:t>
                      </w:r>
                    </w:p>
                    <w:p w14:paraId="26BE227D" w14:textId="6853BFB0" w:rsidR="004D6E28" w:rsidRDefault="0093082F" w:rsidP="00804972">
                      <w:pPr>
                        <w:widowControl w:val="0"/>
                        <w:spacing w:line="240" w:lineRule="auto"/>
                        <w:rPr>
                          <w:rFonts w:ascii="CrayonE" w:hAnsi="CrayonE"/>
                          <w:b/>
                          <w:bCs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ursive Dumont elementaire" w:hAnsi="Cursive Dumont elementaire"/>
                          <w:sz w:val="40"/>
                          <w:szCs w:val="40"/>
                          <w14:cntxtAlts/>
                        </w:rPr>
                        <w:t>j</w:t>
                      </w:r>
                      <w:r w:rsidR="004D6E28" w:rsidRPr="00804972">
                        <w:rPr>
                          <w:rFonts w:ascii="Cursive Dumont elementaire" w:hAnsi="Cursive Dumont elementaire"/>
                          <w:sz w:val="40"/>
                          <w:szCs w:val="40"/>
                          <w14:cntxtAlts/>
                        </w:rPr>
                        <w:t>aunâtre</w:t>
                      </w:r>
                      <w:r w:rsidR="007A504F">
                        <w:rPr>
                          <w:rFonts w:ascii="Cursive Dumont elementaire" w:hAnsi="Cursive Dumont elementaire"/>
                          <w:sz w:val="40"/>
                          <w:szCs w:val="40"/>
                          <w14:cntxtAlts/>
                        </w:rPr>
                        <w:t>.</w:t>
                      </w:r>
                      <w:r w:rsidR="004D6E28">
                        <w:rPr>
                          <w:rFonts w:ascii="CrayonE" w:hAnsi="CrayonE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 xml:space="preserve"> </w:t>
                      </w:r>
                    </w:p>
                    <w:p w14:paraId="673DE80E" w14:textId="77777777" w:rsidR="004D6E28" w:rsidRDefault="004D6E28" w:rsidP="00804972">
                      <w:pPr>
                        <w:widowControl w:val="0"/>
                        <w:spacing w:line="240" w:lineRule="auto"/>
                        <w:rPr>
                          <w:rFonts w:ascii="Verdana" w:hAnsi="Verdana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  <w14:ligatures w14:val="none"/>
                        </w:rPr>
                        <w:t> </w:t>
                      </w:r>
                    </w:p>
                    <w:p w14:paraId="056FF0A0" w14:textId="320754A2" w:rsidR="004D6E28" w:rsidRPr="007A504F" w:rsidRDefault="004D6E28" w:rsidP="007A504F">
                      <w:pPr>
                        <w:widowControl w:val="0"/>
                        <w:spacing w:line="240" w:lineRule="auto"/>
                        <w:rPr>
                          <w:rFonts w:ascii="Cursive Dumont elementaire" w:hAnsi="Cursive Dumont elementaire"/>
                          <w:sz w:val="40"/>
                          <w:szCs w:val="40"/>
                          <w14:cntxtAlts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  <w14:ligatures w14:val="none"/>
                        </w:rPr>
                        <w:t>Quand on est en pleine forme le teint peut être :</w:t>
                      </w:r>
                      <w:r w:rsidR="0093082F">
                        <w:rPr>
                          <w:rFonts w:ascii="Verdana" w:hAnsi="Verdana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Pr="00804972">
                        <w:rPr>
                          <w:rFonts w:ascii="Cursive Dumont elementaire" w:hAnsi="Cursive Dumont elementaire"/>
                          <w:sz w:val="40"/>
                          <w:szCs w:val="40"/>
                          <w14:cntxtAlts/>
                        </w:rPr>
                        <w:t>coloré, frais, rose, clair, éclatant,</w:t>
                      </w:r>
                      <w:r w:rsidR="007A504F">
                        <w:rPr>
                          <w:rFonts w:ascii="Cursive Dumont elementaire" w:hAnsi="Cursive Dumont elementaire"/>
                          <w:sz w:val="40"/>
                          <w:szCs w:val="40"/>
                          <w14:cntxtAlts/>
                        </w:rPr>
                        <w:t xml:space="preserve"> </w:t>
                      </w:r>
                      <w:r w:rsidRPr="00804972">
                        <w:rPr>
                          <w:rFonts w:ascii="Cursive Dumont elementaire" w:hAnsi="Cursive Dumont elementaire"/>
                          <w:sz w:val="40"/>
                          <w:szCs w:val="40"/>
                          <w14:cntxtAlts/>
                        </w:rPr>
                        <w:t>lumineux.</w:t>
                      </w:r>
                      <w:r>
                        <w:rPr>
                          <w:rFonts w:ascii="CrayonE" w:hAnsi="CrayonE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67923">
        <w:rPr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677696" behindDoc="0" locked="0" layoutInCell="1" allowOverlap="1" wp14:anchorId="48045AC2" wp14:editId="71F11B3C">
            <wp:simplePos x="0" y="0"/>
            <wp:positionH relativeFrom="column">
              <wp:posOffset>274320</wp:posOffset>
            </wp:positionH>
            <wp:positionV relativeFrom="paragraph">
              <wp:posOffset>48260</wp:posOffset>
            </wp:positionV>
            <wp:extent cx="1943735" cy="1609090"/>
            <wp:effectExtent l="0" t="0" r="0" b="0"/>
            <wp:wrapNone/>
            <wp:docPr id="227974475" name="Image 7" descr="Une image contenant cil, Visage humain, sourcil, peau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974475" name="Image 7" descr="Une image contenant cil, Visage humain, sourcil, peau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45D34" w14:textId="28BEA11E" w:rsidR="00067923" w:rsidRDefault="00067923" w:rsidP="006D0F2E">
      <w:pPr>
        <w:spacing w:after="0" w:line="240" w:lineRule="auto"/>
        <w:rPr>
          <w:sz w:val="28"/>
          <w:szCs w:val="28"/>
        </w:rPr>
      </w:pPr>
    </w:p>
    <w:p w14:paraId="7B5CF330" w14:textId="16A19F3B" w:rsidR="00067923" w:rsidRDefault="00067923" w:rsidP="006D0F2E">
      <w:pPr>
        <w:spacing w:after="0" w:line="240" w:lineRule="auto"/>
        <w:rPr>
          <w:sz w:val="28"/>
          <w:szCs w:val="28"/>
        </w:rPr>
      </w:pPr>
    </w:p>
    <w:p w14:paraId="39EC3446" w14:textId="6C909B15" w:rsidR="00067923" w:rsidRDefault="00067923" w:rsidP="006D0F2E">
      <w:pPr>
        <w:spacing w:after="0" w:line="240" w:lineRule="auto"/>
        <w:rPr>
          <w:sz w:val="28"/>
          <w:szCs w:val="28"/>
        </w:rPr>
      </w:pPr>
    </w:p>
    <w:p w14:paraId="485DD879" w14:textId="5BADC48E" w:rsidR="007535B1" w:rsidRDefault="007A504F" w:rsidP="0038475F">
      <w:pPr>
        <w:spacing w:after="0" w:line="360" w:lineRule="auto"/>
        <w:rPr>
          <w:sz w:val="28"/>
          <w:szCs w:val="28"/>
        </w:rPr>
      </w:pPr>
      <w:r>
        <w:rPr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685888" behindDoc="0" locked="0" layoutInCell="1" allowOverlap="1" wp14:anchorId="5A1ECDDA" wp14:editId="2BA4B8AA">
            <wp:simplePos x="0" y="0"/>
            <wp:positionH relativeFrom="column">
              <wp:posOffset>5410200</wp:posOffset>
            </wp:positionH>
            <wp:positionV relativeFrom="paragraph">
              <wp:posOffset>50800</wp:posOffset>
            </wp:positionV>
            <wp:extent cx="677545" cy="901065"/>
            <wp:effectExtent l="0" t="0" r="8255" b="0"/>
            <wp:wrapNone/>
            <wp:docPr id="1468504974" name="Image 12" descr="Yeux, Red, Black, Brown, Vert, Bleu, Contour, M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eux, Red, Black, Brown, Vert, Bleu, Contour, Mik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063418" w14:textId="3F87D1E3" w:rsidR="007535B1" w:rsidRDefault="007535B1" w:rsidP="0038475F">
      <w:pPr>
        <w:spacing w:after="0" w:line="360" w:lineRule="auto"/>
        <w:rPr>
          <w:sz w:val="28"/>
          <w:szCs w:val="28"/>
        </w:rPr>
      </w:pPr>
    </w:p>
    <w:p w14:paraId="1BACCAC5" w14:textId="7677190C" w:rsidR="000A73DC" w:rsidRDefault="001B7D8C" w:rsidP="0038475F">
      <w:pPr>
        <w:spacing w:after="0" w:line="360" w:lineRule="auto"/>
        <w:rPr>
          <w:sz w:val="28"/>
          <w:szCs w:val="28"/>
        </w:rPr>
      </w:pPr>
      <w:r>
        <w:rPr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 wp14:anchorId="3F9FE641" wp14:editId="31CD72E2">
                <wp:simplePos x="0" y="0"/>
                <wp:positionH relativeFrom="column">
                  <wp:posOffset>1536700</wp:posOffset>
                </wp:positionH>
                <wp:positionV relativeFrom="paragraph">
                  <wp:posOffset>205740</wp:posOffset>
                </wp:positionV>
                <wp:extent cx="864235" cy="1124585"/>
                <wp:effectExtent l="0" t="4445" r="2540" b="4445"/>
                <wp:wrapNone/>
                <wp:docPr id="35758011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1124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451205B" w14:textId="77777777" w:rsidR="000A73DC" w:rsidRDefault="000A73DC" w:rsidP="000A73DC">
                            <w:pPr>
                              <w:widowControl w:val="0"/>
                              <w:rPr>
                                <w:rFonts w:ascii="Verdana" w:hAnsi="Verdana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14:ligatures w14:val="none"/>
                              </w:rPr>
                              <w:t xml:space="preserve">Un teint </w:t>
                            </w:r>
                            <w:r w:rsidRPr="001B7D8C">
                              <w:rPr>
                                <w:rFonts w:ascii="Cursive Dumont elementaire" w:hAnsi="Cursive Dumont elementaire"/>
                                <w:sz w:val="40"/>
                                <w:szCs w:val="40"/>
                                <w14:cntxtAlts/>
                              </w:rPr>
                              <w:t>clair.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FE641" id="Zone de texte 10" o:spid="_x0000_s1033" type="#_x0000_t202" style="position:absolute;margin-left:121pt;margin-top:16.2pt;width:68.05pt;height:88.55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" filled="f" stroked="f" strokecolor="black [0]" insetpen="t">
                <v:textbox inset="2.88pt,2.88pt,2.88pt,2.88pt">
                  <w:txbxContent>
                    <w:p w14:paraId="7451205B" w14:textId="77777777" w:rsidR="000A73DC" w:rsidRDefault="000A73DC" w:rsidP="000A73DC">
                      <w:pPr>
                        <w:widowControl w:val="0"/>
                        <w:rPr>
                          <w:rFonts w:ascii="Verdana" w:hAnsi="Verdana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  <w14:ligatures w14:val="none"/>
                        </w:rPr>
                        <w:t xml:space="preserve">Un teint </w:t>
                      </w:r>
                      <w:r w:rsidRPr="001B7D8C">
                        <w:rPr>
                          <w:rFonts w:ascii="Cursive Dumont elementaire" w:hAnsi="Cursive Dumont elementaire"/>
                          <w:sz w:val="40"/>
                          <w:szCs w:val="40"/>
                          <w14:cntxtAlts/>
                        </w:rPr>
                        <w:t>clair.</w:t>
                      </w:r>
                    </w:p>
                  </w:txbxContent>
                </v:textbox>
              </v:shape>
            </w:pict>
          </mc:Fallback>
        </mc:AlternateContent>
      </w:r>
      <w:r w:rsidR="000A73DC">
        <w:rPr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5BF69FD3" wp14:editId="25C9B2CA">
                <wp:simplePos x="0" y="0"/>
                <wp:positionH relativeFrom="column">
                  <wp:posOffset>99060</wp:posOffset>
                </wp:positionH>
                <wp:positionV relativeFrom="paragraph">
                  <wp:posOffset>140970</wp:posOffset>
                </wp:positionV>
                <wp:extent cx="864235" cy="1581785"/>
                <wp:effectExtent l="4445" t="4445" r="0" b="4445"/>
                <wp:wrapNone/>
                <wp:docPr id="827444345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4235" cy="158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F5E515F" w14:textId="77777777" w:rsidR="000A73DC" w:rsidRPr="001B7D8C" w:rsidRDefault="000A73DC" w:rsidP="001B7D8C">
                            <w:pPr>
                              <w:widowControl w:val="0"/>
                              <w:spacing w:after="0" w:line="240" w:lineRule="auto"/>
                              <w:rPr>
                                <w:rFonts w:ascii="Cursive Dumont elementaire" w:hAnsi="Cursive Dumont elementaire"/>
                                <w:sz w:val="40"/>
                                <w:szCs w:val="40"/>
                                <w14:cntxtAlts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14:ligatures w14:val="none"/>
                              </w:rPr>
                              <w:t xml:space="preserve">Un teint </w:t>
                            </w:r>
                            <w:r w:rsidRPr="001B7D8C">
                              <w:rPr>
                                <w:rFonts w:ascii="Cursive Dumont elementaire" w:hAnsi="Cursive Dumont elementaire"/>
                                <w:sz w:val="40"/>
                                <w:szCs w:val="40"/>
                                <w14:cntxtAlts/>
                              </w:rPr>
                              <w:t xml:space="preserve">hâlé, </w:t>
                            </w:r>
                          </w:p>
                          <w:p w14:paraId="00647CB0" w14:textId="77777777" w:rsidR="000A73DC" w:rsidRPr="001B7D8C" w:rsidRDefault="000A73DC" w:rsidP="001B7D8C">
                            <w:pPr>
                              <w:widowControl w:val="0"/>
                              <w:spacing w:after="0" w:line="240" w:lineRule="auto"/>
                              <w:rPr>
                                <w:rFonts w:ascii="Cursive Dumont elementaire" w:hAnsi="Cursive Dumont elementaire"/>
                                <w:sz w:val="40"/>
                                <w:szCs w:val="40"/>
                                <w14:cntxtAlts/>
                              </w:rPr>
                            </w:pPr>
                            <w:r w:rsidRPr="001B7D8C">
                              <w:rPr>
                                <w:rFonts w:ascii="Cursive Dumont elementaire" w:hAnsi="Cursive Dumont elementaire"/>
                                <w:sz w:val="40"/>
                                <w:szCs w:val="40"/>
                                <w14:cntxtAlts/>
                              </w:rPr>
                              <w:t>basané,</w:t>
                            </w:r>
                          </w:p>
                          <w:p w14:paraId="2A1010E1" w14:textId="77777777" w:rsidR="000A73DC" w:rsidRDefault="000A73DC" w:rsidP="001B7D8C">
                            <w:pPr>
                              <w:widowControl w:val="0"/>
                              <w:spacing w:after="0" w:line="240" w:lineRule="auto"/>
                              <w:rPr>
                                <w:rFonts w:ascii="Verdana" w:hAnsi="Verdana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1B7D8C">
                              <w:rPr>
                                <w:rFonts w:ascii="Cursive Dumont elementaire" w:hAnsi="Cursive Dumont elementaire"/>
                                <w:sz w:val="40"/>
                                <w:szCs w:val="40"/>
                                <w14:cntxtAlts/>
                              </w:rPr>
                              <w:t>bronzé</w:t>
                            </w:r>
                            <w:r>
                              <w:rPr>
                                <w:rFonts w:ascii="CrayonE" w:hAnsi="CrayonE"/>
                                <w:b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69FD3" id="_x0000_s1034" type="#_x0000_t202" style="position:absolute;margin-left:7.8pt;margin-top:11.1pt;width:68.05pt;height:124.55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" filled="f" stroked="f" strokecolor="black [0]" insetpen="t">
                <v:textbox inset="2.88pt,2.88pt,2.88pt,2.88pt">
                  <w:txbxContent>
                    <w:p w14:paraId="1F5E515F" w14:textId="77777777" w:rsidR="000A73DC" w:rsidRPr="001B7D8C" w:rsidRDefault="000A73DC" w:rsidP="001B7D8C">
                      <w:pPr>
                        <w:widowControl w:val="0"/>
                        <w:spacing w:after="0" w:line="240" w:lineRule="auto"/>
                        <w:rPr>
                          <w:rFonts w:ascii="Cursive Dumont elementaire" w:hAnsi="Cursive Dumont elementaire"/>
                          <w:sz w:val="40"/>
                          <w:szCs w:val="40"/>
                          <w14:cntxtAlts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4"/>
                          <w14:ligatures w14:val="none"/>
                        </w:rPr>
                        <w:t xml:space="preserve">Un teint </w:t>
                      </w:r>
                      <w:r w:rsidRPr="001B7D8C">
                        <w:rPr>
                          <w:rFonts w:ascii="Cursive Dumont elementaire" w:hAnsi="Cursive Dumont elementaire"/>
                          <w:sz w:val="40"/>
                          <w:szCs w:val="40"/>
                          <w14:cntxtAlts/>
                        </w:rPr>
                        <w:t xml:space="preserve">hâlé, </w:t>
                      </w:r>
                    </w:p>
                    <w:p w14:paraId="00647CB0" w14:textId="77777777" w:rsidR="000A73DC" w:rsidRPr="001B7D8C" w:rsidRDefault="000A73DC" w:rsidP="001B7D8C">
                      <w:pPr>
                        <w:widowControl w:val="0"/>
                        <w:spacing w:after="0" w:line="240" w:lineRule="auto"/>
                        <w:rPr>
                          <w:rFonts w:ascii="Cursive Dumont elementaire" w:hAnsi="Cursive Dumont elementaire"/>
                          <w:sz w:val="40"/>
                          <w:szCs w:val="40"/>
                          <w14:cntxtAlts/>
                        </w:rPr>
                      </w:pPr>
                      <w:r w:rsidRPr="001B7D8C">
                        <w:rPr>
                          <w:rFonts w:ascii="Cursive Dumont elementaire" w:hAnsi="Cursive Dumont elementaire"/>
                          <w:sz w:val="40"/>
                          <w:szCs w:val="40"/>
                          <w14:cntxtAlts/>
                        </w:rPr>
                        <w:t>basané,</w:t>
                      </w:r>
                    </w:p>
                    <w:p w14:paraId="2A1010E1" w14:textId="77777777" w:rsidR="000A73DC" w:rsidRDefault="000A73DC" w:rsidP="001B7D8C">
                      <w:pPr>
                        <w:widowControl w:val="0"/>
                        <w:spacing w:after="0" w:line="240" w:lineRule="auto"/>
                        <w:rPr>
                          <w:rFonts w:ascii="Verdana" w:hAnsi="Verdana"/>
                          <w:sz w:val="24"/>
                          <w:szCs w:val="24"/>
                          <w14:ligatures w14:val="none"/>
                        </w:rPr>
                      </w:pPr>
                      <w:r w:rsidRPr="001B7D8C">
                        <w:rPr>
                          <w:rFonts w:ascii="Cursive Dumont elementaire" w:hAnsi="Cursive Dumont elementaire"/>
                          <w:sz w:val="40"/>
                          <w:szCs w:val="40"/>
                          <w14:cntxtAlts/>
                        </w:rPr>
                        <w:t>bronzé</w:t>
                      </w:r>
                      <w:r>
                        <w:rPr>
                          <w:rFonts w:ascii="CrayonE" w:hAnsi="CrayonE"/>
                          <w:b/>
                          <w:bCs/>
                          <w:sz w:val="36"/>
                          <w:szCs w:val="36"/>
                          <w14:ligatures w14:val="non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1EB1D6DA" w14:textId="0E4DF52A" w:rsidR="000A73DC" w:rsidRDefault="000A73DC" w:rsidP="0038475F">
      <w:pPr>
        <w:spacing w:after="0" w:line="360" w:lineRule="auto"/>
        <w:rPr>
          <w:sz w:val="28"/>
          <w:szCs w:val="28"/>
        </w:rPr>
      </w:pPr>
    </w:p>
    <w:p w14:paraId="452384EF" w14:textId="02E9FD6C" w:rsidR="000A73DC" w:rsidRDefault="000A73DC" w:rsidP="0038475F">
      <w:pPr>
        <w:spacing w:after="0" w:line="360" w:lineRule="auto"/>
        <w:rPr>
          <w:sz w:val="28"/>
          <w:szCs w:val="28"/>
        </w:rPr>
      </w:pPr>
    </w:p>
    <w:p w14:paraId="1C9E6402" w14:textId="44C2D4B0" w:rsidR="006B2A2D" w:rsidRDefault="006B2A2D" w:rsidP="0038475F">
      <w:pPr>
        <w:spacing w:after="0" w:line="360" w:lineRule="auto"/>
        <w:rPr>
          <w:sz w:val="28"/>
          <w:szCs w:val="28"/>
        </w:rPr>
      </w:pPr>
      <w:r>
        <w:rPr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687936" behindDoc="0" locked="0" layoutInCell="1" allowOverlap="1" wp14:anchorId="6D6ABF18" wp14:editId="484904E4">
            <wp:simplePos x="0" y="0"/>
            <wp:positionH relativeFrom="column">
              <wp:posOffset>4613910</wp:posOffset>
            </wp:positionH>
            <wp:positionV relativeFrom="paragraph">
              <wp:posOffset>21590</wp:posOffset>
            </wp:positionV>
            <wp:extent cx="796290" cy="894080"/>
            <wp:effectExtent l="0" t="0" r="3810" b="1270"/>
            <wp:wrapNone/>
            <wp:docPr id="592109898" name="Image 13" descr="Tête, Black, Dessin, Garçon, Kid, Caractère, Vi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ête, Black, Dessin, Garçon, Kid, Caractère, Visag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51960" w14:textId="5B13AD06" w:rsidR="006B2A2D" w:rsidRDefault="006B2A2D" w:rsidP="0038475F">
      <w:pPr>
        <w:spacing w:after="0" w:line="360" w:lineRule="auto"/>
        <w:rPr>
          <w:sz w:val="28"/>
          <w:szCs w:val="28"/>
        </w:rPr>
      </w:pPr>
    </w:p>
    <w:p w14:paraId="1F516E0E" w14:textId="7A599DA1" w:rsidR="006B2A2D" w:rsidRDefault="006B2A2D" w:rsidP="0038475F">
      <w:pPr>
        <w:spacing w:after="0" w:line="360" w:lineRule="auto"/>
        <w:rPr>
          <w:sz w:val="28"/>
          <w:szCs w:val="28"/>
        </w:rPr>
      </w:pPr>
    </w:p>
    <w:p w14:paraId="14B24FFD" w14:textId="730DDDC8" w:rsidR="007535B1" w:rsidRDefault="00B77961" w:rsidP="0038475F">
      <w:pPr>
        <w:spacing w:after="0" w:line="360" w:lineRule="auto"/>
        <w:rPr>
          <w:sz w:val="28"/>
          <w:szCs w:val="28"/>
        </w:rPr>
      </w:pPr>
      <w:r w:rsidRPr="00542AA3">
        <w:rPr>
          <w:b/>
          <w:bCs/>
          <w:sz w:val="28"/>
          <w:szCs w:val="28"/>
        </w:rPr>
        <w:t>Les couleurs de cheveux</w:t>
      </w:r>
      <w:r>
        <w:rPr>
          <w:sz w:val="28"/>
          <w:szCs w:val="28"/>
        </w:rPr>
        <w:t>.</w:t>
      </w:r>
    </w:p>
    <w:p w14:paraId="206A3ED4" w14:textId="1400D322" w:rsidR="00542AA3" w:rsidRDefault="009D32F0" w:rsidP="0038475F">
      <w:pPr>
        <w:spacing w:after="0" w:line="360" w:lineRule="auto"/>
        <w:rPr>
          <w:sz w:val="28"/>
          <w:szCs w:val="28"/>
        </w:rPr>
      </w:pPr>
      <w:r>
        <w:rPr>
          <w:sz w:val="28"/>
          <w:szCs w:val="28"/>
        </w:rPr>
        <w:t>Les coiffeurs et co</w:t>
      </w:r>
      <w:r w:rsidR="001B7EAF">
        <w:rPr>
          <w:sz w:val="28"/>
          <w:szCs w:val="28"/>
        </w:rPr>
        <w:t>i</w:t>
      </w:r>
      <w:r>
        <w:rPr>
          <w:sz w:val="28"/>
          <w:szCs w:val="28"/>
        </w:rPr>
        <w:t>ffeuses utilisent</w:t>
      </w:r>
      <w:r w:rsidR="001B7EAF">
        <w:rPr>
          <w:sz w:val="28"/>
          <w:szCs w:val="28"/>
        </w:rPr>
        <w:t xml:space="preserve"> de nombreux termes différents, les couleurs de bases sont : </w:t>
      </w:r>
    </w:p>
    <w:p w14:paraId="4D975E43" w14:textId="6C58B706" w:rsidR="00B77961" w:rsidRDefault="00542AA3" w:rsidP="0038475F">
      <w:pPr>
        <w:spacing w:after="0" w:line="360" w:lineRule="auto"/>
        <w:rPr>
          <w:sz w:val="28"/>
          <w:szCs w:val="28"/>
        </w:rPr>
      </w:pPr>
      <w:r w:rsidRPr="00E20ACC">
        <w:rPr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14C3C6FD" wp14:editId="1531EAD7">
            <wp:simplePos x="0" y="0"/>
            <wp:positionH relativeFrom="column">
              <wp:posOffset>-30480</wp:posOffset>
            </wp:positionH>
            <wp:positionV relativeFrom="paragraph">
              <wp:posOffset>480060</wp:posOffset>
            </wp:positionV>
            <wp:extent cx="6645910" cy="1377315"/>
            <wp:effectExtent l="0" t="0" r="2540" b="0"/>
            <wp:wrapTopAndBottom/>
            <wp:docPr id="1358347909" name="Image 1" descr="Une image contenant Visage humain, capture d’écran, femme, collag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347909" name="Image 1" descr="Une image contenant Visage humain, capture d’écran, femme, collage&#10;&#10;Le contenu généré par l’IA peut êtr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7EAF" w:rsidRPr="000A5A16">
        <w:rPr>
          <w:rFonts w:ascii="Cursive Dumont elementaire" w:hAnsi="Cursive Dumont elementaire"/>
          <w:sz w:val="40"/>
          <w:szCs w:val="40"/>
          <w14:cntxtAlts/>
        </w:rPr>
        <w:t xml:space="preserve">noir, brun, </w:t>
      </w:r>
      <w:r w:rsidR="00E20ACC" w:rsidRPr="000A5A16">
        <w:rPr>
          <w:rFonts w:ascii="Cursive Dumont elementaire" w:hAnsi="Cursive Dumont elementaire"/>
          <w:sz w:val="40"/>
          <w:szCs w:val="40"/>
          <w14:cntxtAlts/>
        </w:rPr>
        <w:t>châtain</w:t>
      </w:r>
      <w:r w:rsidR="009D3DFA" w:rsidRPr="000A5A16">
        <w:rPr>
          <w:rFonts w:ascii="Cursive Dumont elementaire" w:hAnsi="Cursive Dumont elementaire"/>
          <w:sz w:val="40"/>
          <w:szCs w:val="40"/>
          <w14:cntxtAlts/>
        </w:rPr>
        <w:t xml:space="preserve">, cuivré, roux, blond, blond platine, </w:t>
      </w:r>
      <w:r w:rsidR="00E20ACC" w:rsidRPr="000A5A16">
        <w:rPr>
          <w:rFonts w:ascii="Cursive Dumont elementaire" w:hAnsi="Cursive Dumont elementaire"/>
          <w:sz w:val="40"/>
          <w:szCs w:val="40"/>
          <w14:cntxtAlts/>
        </w:rPr>
        <w:t>blanc, gris</w:t>
      </w:r>
      <w:r w:rsidR="00E20ACC">
        <w:rPr>
          <w:sz w:val="28"/>
          <w:szCs w:val="28"/>
        </w:rPr>
        <w:t>.</w:t>
      </w:r>
    </w:p>
    <w:p w14:paraId="7A684679" w14:textId="18A730F4" w:rsidR="00E20ACC" w:rsidRDefault="00E20ACC" w:rsidP="0038475F">
      <w:pPr>
        <w:spacing w:after="0" w:line="360" w:lineRule="auto"/>
        <w:rPr>
          <w:sz w:val="28"/>
          <w:szCs w:val="28"/>
        </w:rPr>
      </w:pPr>
    </w:p>
    <w:p w14:paraId="774F0F7C" w14:textId="5D8EC781" w:rsidR="00542AA3" w:rsidRDefault="008C7F42" w:rsidP="00542AA3">
      <w:pPr>
        <w:spacing w:after="0"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4CF19940" wp14:editId="49888F95">
            <wp:simplePos x="0" y="0"/>
            <wp:positionH relativeFrom="column">
              <wp:posOffset>3114675</wp:posOffset>
            </wp:positionH>
            <wp:positionV relativeFrom="paragraph">
              <wp:posOffset>38100</wp:posOffset>
            </wp:positionV>
            <wp:extent cx="3366770" cy="1683385"/>
            <wp:effectExtent l="0" t="0" r="5080" b="0"/>
            <wp:wrapTight wrapText="bothSides">
              <wp:wrapPolygon edited="0">
                <wp:start x="0" y="0"/>
                <wp:lineTo x="0" y="21266"/>
                <wp:lineTo x="21510" y="21266"/>
                <wp:lineTo x="21510" y="0"/>
                <wp:lineTo x="0" y="0"/>
              </wp:wrapPolygon>
            </wp:wrapTight>
            <wp:docPr id="1145348136" name="Image 15" descr="La structure du cheveu et les différents types de cheveux | Dr Lavoc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structure du cheveu et les différents types de cheveux | Dr Lavocat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7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2AA3" w:rsidRPr="00542AA3">
        <w:rPr>
          <w:b/>
          <w:bCs/>
          <w:sz w:val="28"/>
          <w:szCs w:val="28"/>
        </w:rPr>
        <w:t xml:space="preserve">Les </w:t>
      </w:r>
      <w:r w:rsidR="00542AA3">
        <w:rPr>
          <w:b/>
          <w:bCs/>
          <w:sz w:val="28"/>
          <w:szCs w:val="28"/>
        </w:rPr>
        <w:t>textures</w:t>
      </w:r>
      <w:r w:rsidR="00542AA3" w:rsidRPr="00542AA3">
        <w:rPr>
          <w:b/>
          <w:bCs/>
          <w:sz w:val="28"/>
          <w:szCs w:val="28"/>
        </w:rPr>
        <w:t xml:space="preserve"> de cheveux</w:t>
      </w:r>
      <w:r w:rsidR="00542AA3">
        <w:rPr>
          <w:sz w:val="28"/>
          <w:szCs w:val="28"/>
        </w:rPr>
        <w:t>.</w:t>
      </w:r>
      <w:r w:rsidRPr="008C7F42">
        <w:t xml:space="preserve"> </w:t>
      </w:r>
    </w:p>
    <w:p w14:paraId="65D5E865" w14:textId="26CEEA78" w:rsidR="00E20ACC" w:rsidRDefault="00542AA3" w:rsidP="00C13A8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L</w:t>
      </w:r>
      <w:r w:rsidR="00C339C5">
        <w:rPr>
          <w:sz w:val="28"/>
          <w:szCs w:val="28"/>
        </w:rPr>
        <w:t xml:space="preserve">es cheveux peuvent être </w:t>
      </w:r>
      <w:r w:rsidR="00C339C5" w:rsidRPr="00CA67C3">
        <w:rPr>
          <w:rFonts w:ascii="Cursive Dumont elementaire" w:hAnsi="Cursive Dumont elementaire"/>
          <w:sz w:val="40"/>
          <w:szCs w:val="40"/>
          <w14:cntxtAlts/>
        </w:rPr>
        <w:t xml:space="preserve">raides, ondulés, bouclés, frisés, </w:t>
      </w:r>
      <w:r w:rsidR="00CA67C3" w:rsidRPr="00CA67C3">
        <w:rPr>
          <w:rFonts w:ascii="Cursive Dumont elementaire" w:hAnsi="Cursive Dumont elementaire"/>
          <w:sz w:val="40"/>
          <w:szCs w:val="40"/>
          <w14:cntxtAlts/>
        </w:rPr>
        <w:t>crépus</w:t>
      </w:r>
      <w:r w:rsidR="00CA67C3">
        <w:rPr>
          <w:sz w:val="28"/>
          <w:szCs w:val="28"/>
        </w:rPr>
        <w:t>.</w:t>
      </w:r>
      <w:r w:rsidR="00CA67C3" w:rsidRPr="00CA67C3">
        <w:t xml:space="preserve"> </w:t>
      </w:r>
    </w:p>
    <w:p w14:paraId="193BD58D" w14:textId="77777777" w:rsidR="00E20ACC" w:rsidRDefault="00E20ACC" w:rsidP="0038475F">
      <w:pPr>
        <w:spacing w:after="0" w:line="360" w:lineRule="auto"/>
        <w:rPr>
          <w:sz w:val="28"/>
          <w:szCs w:val="28"/>
        </w:rPr>
      </w:pPr>
    </w:p>
    <w:p w14:paraId="2A80815C" w14:textId="77777777" w:rsidR="00D56B7E" w:rsidRDefault="00D56B7E" w:rsidP="0038475F">
      <w:pPr>
        <w:spacing w:after="0" w:line="360" w:lineRule="auto"/>
        <w:rPr>
          <w:sz w:val="28"/>
          <w:szCs w:val="28"/>
        </w:rPr>
        <w:sectPr w:rsidR="00D56B7E" w:rsidSect="0038475F">
          <w:pgSz w:w="11906" w:h="16838"/>
          <w:pgMar w:top="720" w:right="720" w:bottom="720" w:left="720" w:header="510" w:footer="57" w:gutter="0"/>
          <w:cols w:space="708"/>
          <w:docGrid w:linePitch="360"/>
        </w:sectPr>
      </w:pPr>
    </w:p>
    <w:p w14:paraId="57D07C5A" w14:textId="0D298F42" w:rsidR="009E5262" w:rsidRDefault="009E5262" w:rsidP="009E5262">
      <w:pPr>
        <w:spacing w:after="0" w:line="360" w:lineRule="auto"/>
        <w:rPr>
          <w:sz w:val="28"/>
          <w:szCs w:val="28"/>
        </w:rPr>
      </w:pPr>
      <w:r w:rsidRPr="00542AA3">
        <w:rPr>
          <w:b/>
          <w:bCs/>
          <w:sz w:val="28"/>
          <w:szCs w:val="28"/>
        </w:rPr>
        <w:lastRenderedPageBreak/>
        <w:t xml:space="preserve">Les </w:t>
      </w:r>
      <w:r>
        <w:rPr>
          <w:b/>
          <w:bCs/>
          <w:sz w:val="28"/>
          <w:szCs w:val="28"/>
        </w:rPr>
        <w:t>t</w:t>
      </w:r>
      <w:r>
        <w:rPr>
          <w:b/>
          <w:bCs/>
          <w:sz w:val="28"/>
          <w:szCs w:val="28"/>
        </w:rPr>
        <w:t>aille</w:t>
      </w:r>
      <w:r>
        <w:rPr>
          <w:b/>
          <w:bCs/>
          <w:sz w:val="28"/>
          <w:szCs w:val="28"/>
        </w:rPr>
        <w:t>s</w:t>
      </w:r>
      <w:r w:rsidRPr="00542AA3">
        <w:rPr>
          <w:b/>
          <w:bCs/>
          <w:sz w:val="28"/>
          <w:szCs w:val="28"/>
        </w:rPr>
        <w:t xml:space="preserve"> de cheveux</w:t>
      </w:r>
      <w:r>
        <w:rPr>
          <w:sz w:val="28"/>
          <w:szCs w:val="28"/>
        </w:rPr>
        <w:t>.</w:t>
      </w:r>
      <w:r w:rsidRPr="008C7F42">
        <w:t xml:space="preserve"> </w:t>
      </w:r>
    </w:p>
    <w:p w14:paraId="5A7D96D7" w14:textId="72EC1890" w:rsidR="00D56B7E" w:rsidRDefault="00D46CD3" w:rsidP="009E5262">
      <w:pPr>
        <w:spacing w:after="0" w:line="360" w:lineRule="auto"/>
        <w:rPr>
          <w:sz w:val="28"/>
          <w:szCs w:val="28"/>
        </w:rPr>
      </w:pPr>
      <w:r>
        <w:rPr>
          <w:noProof/>
          <w:kern w:val="0"/>
          <w:sz w:val="24"/>
          <w:szCs w:val="24"/>
          <w14:ligatures w14:val="none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4F1944E" wp14:editId="403EE15C">
                <wp:simplePos x="0" y="0"/>
                <wp:positionH relativeFrom="column">
                  <wp:posOffset>110490</wp:posOffset>
                </wp:positionH>
                <wp:positionV relativeFrom="paragraph">
                  <wp:posOffset>1270</wp:posOffset>
                </wp:positionV>
                <wp:extent cx="6564630" cy="1065530"/>
                <wp:effectExtent l="0" t="0" r="7620" b="1270"/>
                <wp:wrapNone/>
                <wp:docPr id="1469086825" name="Grou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64630" cy="1065530"/>
                          <a:chOff x="1072971" y="1077645"/>
                          <a:chExt cx="62648" cy="10655"/>
                        </a:xfrm>
                      </wpg:grpSpPr>
                      <pic:pic xmlns:pic="http://schemas.openxmlformats.org/drawingml/2006/picture">
                        <pic:nvPicPr>
                          <pic:cNvPr id="169509771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940" y="1078239"/>
                            <a:ext cx="19440" cy="10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544644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540" y="1078239"/>
                            <a:ext cx="10080" cy="9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5347737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5100" y="1078239"/>
                            <a:ext cx="10080" cy="9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9454936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420" y="1078239"/>
                            <a:ext cx="10080" cy="10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517738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971" y="1077645"/>
                            <a:ext cx="8820" cy="9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8EE01" id="Groupe 18" o:spid="_x0000_s1026" style="position:absolute;margin-left:8.7pt;margin-top:.1pt;width:516.9pt;height:83.9pt;z-index:251693056" coordorigin="10729,10776" coordsize="626,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style="position:absolute;left:10949;top:10782;width:194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" strokecolor="black [0]" insetpen="t">
                  <v:imagedata r:id="rId28" o:title=""/>
                  <v:shadow color="#ccc"/>
                </v:shape>
                <v:shape id="Picture 33" o:spid="_x0000_s1028" type="#_x0000_t75" style="position:absolute;left:11255;top:10782;width:101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" strokecolor="black [0]" insetpen="t">
                  <v:imagedata r:id="rId29" o:title=""/>
                  <v:shadow color="#ccc"/>
                </v:shape>
                <v:shape id="Picture 34" o:spid="_x0000_s1029" type="#_x0000_t75" style="position:absolute;left:11151;top:10782;width:10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" strokecolor="black [0]" insetpen="t">
                  <v:imagedata r:id="rId30" o:title=""/>
                  <v:shadow color="#ccc"/>
                </v:shape>
                <v:shape id="Picture 35" o:spid="_x0000_s1030" type="#_x0000_t75" style="position:absolute;left:10834;top:10782;width:101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" strokecolor="black [0]" insetpen="t">
                  <v:imagedata r:id="rId31" o:title=""/>
                  <v:shadow color="#ccc"/>
                </v:shape>
                <v:shape id="Picture 36" o:spid="_x0000_s1031" type="#_x0000_t75" style="position:absolute;left:10729;top:10776;width:88;height: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" strokecolor="black [0]" insetpen="t">
                  <v:imagedata r:id="rId32" o:title=""/>
                  <v:shadow color="#ccc"/>
                </v:shape>
              </v:group>
            </w:pict>
          </mc:Fallback>
        </mc:AlternateContent>
      </w:r>
    </w:p>
    <w:p w14:paraId="105306B6" w14:textId="77777777" w:rsidR="00332319" w:rsidRDefault="00332319" w:rsidP="009E5262">
      <w:pPr>
        <w:spacing w:after="0" w:line="360" w:lineRule="auto"/>
        <w:rPr>
          <w:sz w:val="28"/>
          <w:szCs w:val="28"/>
        </w:rPr>
      </w:pPr>
    </w:p>
    <w:p w14:paraId="7CDB33CB" w14:textId="5CC476F5" w:rsidR="00332319" w:rsidRDefault="00913B73" w:rsidP="009E5262">
      <w:pPr>
        <w:spacing w:after="0" w:line="360" w:lineRule="auto"/>
        <w:rPr>
          <w:sz w:val="28"/>
          <w:szCs w:val="28"/>
        </w:rPr>
      </w:pPr>
      <w:r>
        <w:rPr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FD4239" wp14:editId="5311974C">
                <wp:simplePos x="0" y="0"/>
                <wp:positionH relativeFrom="column">
                  <wp:posOffset>5793798</wp:posOffset>
                </wp:positionH>
                <wp:positionV relativeFrom="paragraph">
                  <wp:posOffset>225771</wp:posOffset>
                </wp:positionV>
                <wp:extent cx="774578" cy="595746"/>
                <wp:effectExtent l="0" t="0" r="0" b="0"/>
                <wp:wrapNone/>
                <wp:docPr id="697406393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578" cy="5957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2F2A2A" w14:textId="646F7836" w:rsidR="00913B73" w:rsidRDefault="00913B73" w:rsidP="00913B73">
                            <w:pPr>
                              <w:jc w:val="right"/>
                            </w:pPr>
                            <w:r>
                              <w:rPr>
                                <w:rFonts w:ascii="Cursive Dumont elementaire" w:hAnsi="Cursive Dumont elementaire"/>
                                <w:sz w:val="40"/>
                                <w:szCs w:val="40"/>
                                <w14:ligatures w14:val="none"/>
                                <w14:cntxtAlts/>
                              </w:rPr>
                              <w:t>longs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D4239" id="Zone de texte 20" o:spid="_x0000_s1035" type="#_x0000_t202" style="position:absolute;margin-left:456.2pt;margin-top:17.8pt;width:61pt;height:46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" filled="f" stroked="f" strokeweight=".5pt">
                <v:textbox>
                  <w:txbxContent>
                    <w:p w14:paraId="5B2F2A2A" w14:textId="646F7836" w:rsidR="00913B73" w:rsidRDefault="00913B73" w:rsidP="00913B73">
                      <w:pPr>
                        <w:jc w:val="right"/>
                      </w:pPr>
                      <w:r>
                        <w:rPr>
                          <w:rFonts w:ascii="Cursive Dumont elementaire" w:hAnsi="Cursive Dumont elementaire"/>
                          <w:sz w:val="40"/>
                          <w:szCs w:val="40"/>
                          <w14:ligatures w14:val="none"/>
                          <w14:cntxtAlts/>
                        </w:rPr>
                        <w:t>longs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48896B3" wp14:editId="28DD50EC">
                <wp:simplePos x="0" y="0"/>
                <wp:positionH relativeFrom="column">
                  <wp:posOffset>4492336</wp:posOffset>
                </wp:positionH>
                <wp:positionV relativeFrom="paragraph">
                  <wp:posOffset>190846</wp:posOffset>
                </wp:positionV>
                <wp:extent cx="1089269" cy="595746"/>
                <wp:effectExtent l="0" t="0" r="0" b="0"/>
                <wp:wrapNone/>
                <wp:docPr id="603458202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269" cy="5957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78267B" w14:textId="1CCC0D83" w:rsidR="00913B73" w:rsidRDefault="00913B73" w:rsidP="00913B73">
                            <w:r>
                              <w:rPr>
                                <w:rFonts w:ascii="Cursive Dumont elementaire" w:hAnsi="Cursive Dumont elementaire"/>
                                <w:sz w:val="40"/>
                                <w:szCs w:val="40"/>
                                <w14:ligatures w14:val="none"/>
                                <w14:cntxtAlts/>
                              </w:rPr>
                              <w:t>mi-longs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896B3" id="_x0000_s1036" type="#_x0000_t202" style="position:absolute;margin-left:353.75pt;margin-top:15.05pt;width:85.75pt;height:46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" filled="f" stroked="f" strokeweight=".5pt">
                <v:textbox>
                  <w:txbxContent>
                    <w:p w14:paraId="6A78267B" w14:textId="1CCC0D83" w:rsidR="00913B73" w:rsidRDefault="00913B73" w:rsidP="00913B73">
                      <w:r>
                        <w:rPr>
                          <w:rFonts w:ascii="Cursive Dumont elementaire" w:hAnsi="Cursive Dumont elementaire"/>
                          <w:sz w:val="40"/>
                          <w:szCs w:val="40"/>
                          <w14:ligatures w14:val="none"/>
                          <w14:cntxtAlts/>
                        </w:rPr>
                        <w:t>mi-longs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41FF00C" wp14:editId="142538A8">
                <wp:simplePos x="0" y="0"/>
                <wp:positionH relativeFrom="column">
                  <wp:posOffset>3150870</wp:posOffset>
                </wp:positionH>
                <wp:positionV relativeFrom="paragraph">
                  <wp:posOffset>190442</wp:posOffset>
                </wp:positionV>
                <wp:extent cx="774578" cy="595746"/>
                <wp:effectExtent l="0" t="0" r="0" b="0"/>
                <wp:wrapNone/>
                <wp:docPr id="1894832679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578" cy="5957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B1C1F2" w14:textId="19149F8B" w:rsidR="00913B73" w:rsidRDefault="00913B73" w:rsidP="00913B73">
                            <w:r>
                              <w:rPr>
                                <w:rFonts w:ascii="Cursive Dumont elementaire" w:hAnsi="Cursive Dumont elementaire"/>
                                <w:sz w:val="40"/>
                                <w:szCs w:val="40"/>
                                <w14:ligatures w14:val="none"/>
                                <w14:cntxtAlts/>
                              </w:rPr>
                              <w:t>courts</w:t>
                            </w:r>
                            <w:r w:rsidRPr="00913B73">
                              <w:rPr>
                                <w:rFonts w:ascii="Cursive Dumont elementaire" w:hAnsi="Cursive Dumont elementaire"/>
                                <w:noProof/>
                                <w:sz w:val="40"/>
                                <w:szCs w:val="40"/>
                                <w14:ligatures w14:val="none"/>
                                <w14:cntxtAlts/>
                              </w:rPr>
                              <w:drawing>
                                <wp:inline distT="0" distB="0" distL="0" distR="0" wp14:anchorId="67729EDE" wp14:editId="20AEBC3D">
                                  <wp:extent cx="584835" cy="448945"/>
                                  <wp:effectExtent l="0" t="0" r="0" b="0"/>
                                  <wp:docPr id="838204679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835" cy="448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FF00C" id="_x0000_s1037" type="#_x0000_t202" style="position:absolute;margin-left:248.1pt;margin-top:15pt;width:61pt;height:46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15UGQIAADMEAAAOAAAAZHJzL2Uyb0RvYy54bWysU8lu2zAQvRfoPxC815JdL41gOXATuChg&#10;JAGcImeaIi0CFIclaUvu13dIeUPaU9ELNcMZzfLe4/y+azQ5COcVmJIOBzklwnColNmV9Mfr6tMX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" filled="f" stroked="f" strokeweight=".5pt">
                <v:textbox>
                  <w:txbxContent>
                    <w:p w14:paraId="7DB1C1F2" w14:textId="19149F8B" w:rsidR="00913B73" w:rsidRDefault="00913B73" w:rsidP="00913B73">
                      <w:r>
                        <w:rPr>
                          <w:rFonts w:ascii="Cursive Dumont elementaire" w:hAnsi="Cursive Dumont elementaire"/>
                          <w:sz w:val="40"/>
                          <w:szCs w:val="40"/>
                          <w14:ligatures w14:val="none"/>
                          <w14:cntxtAlts/>
                        </w:rPr>
                        <w:t>courts</w:t>
                      </w:r>
                      <w:r w:rsidRPr="00913B73">
                        <w:rPr>
                          <w:rFonts w:ascii="Cursive Dumont elementaire" w:hAnsi="Cursive Dumont elementaire"/>
                          <w:noProof/>
                          <w:sz w:val="40"/>
                          <w:szCs w:val="40"/>
                          <w14:ligatures w14:val="none"/>
                          <w14:cntxtAlts/>
                        </w:rPr>
                        <w:drawing>
                          <wp:inline distT="0" distB="0" distL="0" distR="0" wp14:anchorId="67729EDE" wp14:editId="20AEBC3D">
                            <wp:extent cx="584835" cy="448945"/>
                            <wp:effectExtent l="0" t="0" r="0" b="0"/>
                            <wp:docPr id="838204679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835" cy="448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1E05">
        <w:rPr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BBA79B7" wp14:editId="4F8D0BF6">
                <wp:simplePos x="0" y="0"/>
                <wp:positionH relativeFrom="column">
                  <wp:posOffset>1658562</wp:posOffset>
                </wp:positionH>
                <wp:positionV relativeFrom="paragraph">
                  <wp:posOffset>155748</wp:posOffset>
                </wp:positionV>
                <wp:extent cx="774578" cy="595746"/>
                <wp:effectExtent l="0" t="0" r="0" b="0"/>
                <wp:wrapNone/>
                <wp:docPr id="663784903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578" cy="5957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3BBD36" w14:textId="506E6748" w:rsidR="004A1E05" w:rsidRDefault="004A1E05">
                            <w:r w:rsidRPr="004A1E05">
                              <w:rPr>
                                <w:rFonts w:ascii="Cursive Dumont elementaire" w:hAnsi="Cursive Dumont elementaire"/>
                                <w:sz w:val="40"/>
                                <w:szCs w:val="40"/>
                                <w14:ligatures w14:val="none"/>
                                <w14:cntxtAlts/>
                              </w:rPr>
                              <w:t>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A79B7" id="_x0000_s1038" type="#_x0000_t202" style="position:absolute;margin-left:130.6pt;margin-top:12.25pt;width:61pt;height:46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" filled="f" stroked="f" strokeweight=".5pt">
                <v:textbox>
                  <w:txbxContent>
                    <w:p w14:paraId="593BBD36" w14:textId="506E6748" w:rsidR="004A1E05" w:rsidRDefault="004A1E05">
                      <w:r w:rsidRPr="004A1E05">
                        <w:rPr>
                          <w:rFonts w:ascii="Cursive Dumont elementaire" w:hAnsi="Cursive Dumont elementaire"/>
                          <w:sz w:val="40"/>
                          <w:szCs w:val="40"/>
                          <w14:ligatures w14:val="none"/>
                          <w14:cntxtAlts/>
                        </w:rPr>
                        <w:t>ras</w:t>
                      </w:r>
                    </w:p>
                  </w:txbxContent>
                </v:textbox>
              </v:shape>
            </w:pict>
          </mc:Fallback>
        </mc:AlternateContent>
      </w:r>
    </w:p>
    <w:p w14:paraId="294C8A5E" w14:textId="45B658C0" w:rsidR="009E4F58" w:rsidRDefault="009E4F58" w:rsidP="009E5262">
      <w:pPr>
        <w:spacing w:after="0" w:line="360" w:lineRule="auto"/>
        <w:rPr>
          <w:sz w:val="28"/>
          <w:szCs w:val="28"/>
        </w:rPr>
      </w:pPr>
      <w:r>
        <w:rPr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36576" distB="36576" distL="36576" distR="36576" simplePos="0" relativeHeight="251695104" behindDoc="0" locked="0" layoutInCell="1" allowOverlap="1" wp14:anchorId="6B026B90" wp14:editId="62FBD354">
                <wp:simplePos x="0" y="0"/>
                <wp:positionH relativeFrom="column">
                  <wp:posOffset>61595</wp:posOffset>
                </wp:positionH>
                <wp:positionV relativeFrom="paragraph">
                  <wp:posOffset>25400</wp:posOffset>
                </wp:positionV>
                <wp:extent cx="1403350" cy="956945"/>
                <wp:effectExtent l="0" t="0" r="6350" b="0"/>
                <wp:wrapNone/>
                <wp:docPr id="72413744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956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9B0362B" w14:textId="772264F4" w:rsidR="009E4F58" w:rsidRPr="00EC232C" w:rsidRDefault="009E4F58" w:rsidP="00EC232C">
                            <w:pPr>
                              <w:widowControl w:val="0"/>
                              <w:spacing w:line="240" w:lineRule="auto"/>
                              <w:rPr>
                                <w:rFonts w:ascii="Verdana" w:hAnsi="Verdana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  <w14:ligatures w14:val="none"/>
                              </w:rPr>
                              <w:t>Sa</w:t>
                            </w:r>
                            <w:r w:rsidR="00EC232C">
                              <w:rPr>
                                <w:rFonts w:ascii="Verdana" w:hAnsi="Verdana"/>
                                <w:sz w:val="28"/>
                                <w:szCs w:val="28"/>
                                <w14:ligatures w14:val="none"/>
                              </w:rPr>
                              <w:t>n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  <w14:ligatures w14:val="none"/>
                              </w:rPr>
                              <w:t>s cheveux, on est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14:ligatures w14:val="none"/>
                              </w:rPr>
                              <w:t xml:space="preserve"> </w:t>
                            </w:r>
                            <w:r w:rsidRPr="00242620">
                              <w:rPr>
                                <w:rFonts w:ascii="Cursive Dumont elementaire" w:hAnsi="Cursive Dumont elementaire"/>
                                <w:sz w:val="40"/>
                                <w:szCs w:val="40"/>
                                <w14:ligatures w14:val="none"/>
                                <w14:cntxtAlts/>
                              </w:rPr>
                              <w:t>chauve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4"/>
                                <w14:ligatures w14:val="non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026B90" id="Zone de texte 19" o:spid="_x0000_s1039" type="#_x0000_t202" style="position:absolute;margin-left:4.85pt;margin-top:2pt;width:110.5pt;height:75.35pt;z-index:251695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" filled="f" stroked="f" strokecolor="black [0]" insetpen="t">
                <v:textbox inset="2.88pt,2.88pt,2.88pt,2.88pt">
                  <w:txbxContent>
                    <w:p w14:paraId="39B0362B" w14:textId="772264F4" w:rsidR="009E4F58" w:rsidRPr="00EC232C" w:rsidRDefault="009E4F58" w:rsidP="00EC232C">
                      <w:pPr>
                        <w:widowControl w:val="0"/>
                        <w:spacing w:line="240" w:lineRule="auto"/>
                        <w:rPr>
                          <w:rFonts w:ascii="Verdana" w:hAnsi="Verdana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Verdana" w:hAnsi="Verdana"/>
                          <w:sz w:val="28"/>
                          <w:szCs w:val="28"/>
                          <w14:ligatures w14:val="none"/>
                        </w:rPr>
                        <w:t>Sa</w:t>
                      </w:r>
                      <w:r w:rsidR="00EC232C">
                        <w:rPr>
                          <w:rFonts w:ascii="Verdana" w:hAnsi="Verdana"/>
                          <w:sz w:val="28"/>
                          <w:szCs w:val="28"/>
                          <w14:ligatures w14:val="none"/>
                        </w:rPr>
                        <w:t>n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  <w14:ligatures w14:val="none"/>
                        </w:rPr>
                        <w:t>s cheveux, on est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  <w14:ligatures w14:val="none"/>
                        </w:rPr>
                        <w:t xml:space="preserve"> </w:t>
                      </w:r>
                      <w:r w:rsidRPr="00242620">
                        <w:rPr>
                          <w:rFonts w:ascii="Cursive Dumont elementaire" w:hAnsi="Cursive Dumont elementaire"/>
                          <w:sz w:val="40"/>
                          <w:szCs w:val="40"/>
                          <w14:ligatures w14:val="none"/>
                          <w14:cntxtAlts/>
                        </w:rPr>
                        <w:t>chauve</w:t>
                      </w:r>
                      <w:r>
                        <w:rPr>
                          <w:rFonts w:ascii="Verdana" w:hAnsi="Verdana"/>
                          <w:sz w:val="24"/>
                          <w:szCs w:val="24"/>
                          <w14:ligatures w14:val="non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775D3D5" w14:textId="481EC18F" w:rsidR="009E4F58" w:rsidRDefault="000C46C1" w:rsidP="009E5262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3AC37572" wp14:editId="7A4747A8">
            <wp:simplePos x="0" y="0"/>
            <wp:positionH relativeFrom="column">
              <wp:posOffset>62345</wp:posOffset>
            </wp:positionH>
            <wp:positionV relativeFrom="paragraph">
              <wp:posOffset>382559</wp:posOffset>
            </wp:positionV>
            <wp:extent cx="6309907" cy="3215919"/>
            <wp:effectExtent l="0" t="0" r="0" b="3810"/>
            <wp:wrapTight wrapText="bothSides">
              <wp:wrapPolygon edited="0">
                <wp:start x="0" y="0"/>
                <wp:lineTo x="0" y="5758"/>
                <wp:lineTo x="6261" y="6142"/>
                <wp:lineTo x="1435" y="7038"/>
                <wp:lineTo x="326" y="7294"/>
                <wp:lineTo x="326" y="8190"/>
                <wp:lineTo x="783" y="10237"/>
                <wp:lineTo x="783" y="19962"/>
                <wp:lineTo x="2739" y="20474"/>
                <wp:lineTo x="7957" y="20474"/>
                <wp:lineTo x="7957" y="21498"/>
                <wp:lineTo x="11283" y="21498"/>
                <wp:lineTo x="11348" y="10237"/>
                <wp:lineTo x="12326" y="10237"/>
                <wp:lineTo x="21457" y="8445"/>
                <wp:lineTo x="21522" y="7294"/>
                <wp:lineTo x="21522" y="0"/>
                <wp:lineTo x="0" y="0"/>
              </wp:wrapPolygon>
            </wp:wrapTight>
            <wp:docPr id="658671687" name="Image 22" descr="Une image contenant croquis, dessin, ar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671687" name="Image 22" descr="Une image contenant croquis, dessin, art&#10;&#10;Le contenu généré par l’IA peut être incorrect.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907" cy="3215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CEDBC6" w14:textId="00D6B65D" w:rsidR="009E4F58" w:rsidRDefault="009E4F58" w:rsidP="009E5262">
      <w:pPr>
        <w:spacing w:after="0" w:line="360" w:lineRule="auto"/>
        <w:rPr>
          <w:sz w:val="28"/>
          <w:szCs w:val="28"/>
        </w:rPr>
      </w:pPr>
    </w:p>
    <w:p w14:paraId="6BA4FB91" w14:textId="599D997B" w:rsidR="009E4F58" w:rsidRDefault="009E4F58" w:rsidP="009E5262">
      <w:pPr>
        <w:spacing w:after="0" w:line="360" w:lineRule="auto"/>
        <w:rPr>
          <w:sz w:val="28"/>
          <w:szCs w:val="28"/>
        </w:rPr>
      </w:pPr>
    </w:p>
    <w:p w14:paraId="56C338C7" w14:textId="59301FAC" w:rsidR="00332319" w:rsidRDefault="00332319" w:rsidP="009E5262">
      <w:pPr>
        <w:spacing w:after="0" w:line="360" w:lineRule="auto"/>
        <w:rPr>
          <w:sz w:val="28"/>
          <w:szCs w:val="28"/>
        </w:rPr>
      </w:pPr>
    </w:p>
    <w:p w14:paraId="63BF7481" w14:textId="77777777" w:rsidR="000C46C1" w:rsidRDefault="000C46C1" w:rsidP="009E5262">
      <w:pPr>
        <w:spacing w:after="0" w:line="360" w:lineRule="auto"/>
        <w:rPr>
          <w:sz w:val="28"/>
          <w:szCs w:val="28"/>
        </w:rPr>
      </w:pPr>
    </w:p>
    <w:p w14:paraId="050047F4" w14:textId="77777777" w:rsidR="000C46C1" w:rsidRDefault="000C46C1" w:rsidP="009E5262">
      <w:pPr>
        <w:spacing w:after="0" w:line="360" w:lineRule="auto"/>
        <w:rPr>
          <w:sz w:val="28"/>
          <w:szCs w:val="28"/>
        </w:rPr>
      </w:pPr>
    </w:p>
    <w:p w14:paraId="64505EFC" w14:textId="77777777" w:rsidR="000C46C1" w:rsidRDefault="000C46C1" w:rsidP="009E5262">
      <w:pPr>
        <w:spacing w:after="0" w:line="360" w:lineRule="auto"/>
        <w:rPr>
          <w:sz w:val="28"/>
          <w:szCs w:val="28"/>
        </w:rPr>
      </w:pPr>
    </w:p>
    <w:p w14:paraId="36796791" w14:textId="6683B9B8" w:rsidR="00EA1925" w:rsidRPr="00EA1925" w:rsidRDefault="00EA1925" w:rsidP="00CF45D2">
      <w:pPr>
        <w:spacing w:after="0" w:line="240" w:lineRule="auto"/>
        <w:rPr>
          <w:sz w:val="28"/>
          <w:szCs w:val="28"/>
        </w:rPr>
      </w:pPr>
      <w:r w:rsidRPr="00EA1925">
        <w:rPr>
          <w:b/>
          <w:bCs/>
          <w:sz w:val="28"/>
          <w:szCs w:val="28"/>
        </w:rPr>
        <w:t xml:space="preserve">La couleur </w:t>
      </w:r>
      <w:r w:rsidRPr="00EA1925">
        <w:rPr>
          <w:rFonts w:ascii="Cursive Dumont elementaire" w:hAnsi="Cursive Dumont elementaire"/>
          <w:b/>
          <w:bCs/>
          <w:sz w:val="40"/>
          <w:szCs w:val="40"/>
          <w14:ligatures w14:val="none"/>
          <w14:cntxtAlts/>
        </w:rPr>
        <w:t>des yeux</w:t>
      </w:r>
      <w:r w:rsidRPr="00EA1925">
        <w:rPr>
          <w:b/>
          <w:bCs/>
          <w:sz w:val="28"/>
          <w:szCs w:val="28"/>
        </w:rPr>
        <w:t xml:space="preserve"> varie</w:t>
      </w:r>
      <w:r w:rsidRPr="00EA1925">
        <w:rPr>
          <w:sz w:val="28"/>
          <w:szCs w:val="28"/>
        </w:rPr>
        <w:t xml:space="preserve">. On peut avoir </w:t>
      </w:r>
      <w:r w:rsidRPr="00EA1925">
        <w:rPr>
          <w:rFonts w:ascii="Cursive Dumont elementaire" w:hAnsi="Cursive Dumont elementaire"/>
          <w:sz w:val="40"/>
          <w:szCs w:val="40"/>
          <w14:ligatures w14:val="none"/>
          <w14:cntxtAlts/>
        </w:rPr>
        <w:t xml:space="preserve">un </w:t>
      </w:r>
      <w:proofErr w:type="spellStart"/>
      <w:r w:rsidRPr="00EA1925">
        <w:rPr>
          <w:rFonts w:ascii="Cursive Dumont elementaire" w:hAnsi="Cursive Dumont elementaire"/>
          <w:sz w:val="40"/>
          <w:szCs w:val="40"/>
          <w14:ligatures w14:val="none"/>
          <w14:cntxtAlts/>
        </w:rPr>
        <w:t>oeil</w:t>
      </w:r>
      <w:proofErr w:type="spellEnd"/>
      <w:r w:rsidRPr="00EA1925">
        <w:rPr>
          <w:sz w:val="28"/>
          <w:szCs w:val="28"/>
        </w:rPr>
        <w:t xml:space="preserve">  :</w:t>
      </w:r>
    </w:p>
    <w:p w14:paraId="6A86E8BC" w14:textId="6678B769" w:rsidR="00EA1925" w:rsidRDefault="00D91FBD" w:rsidP="00CF45D2">
      <w:pPr>
        <w:spacing w:after="0" w:line="240" w:lineRule="auto"/>
        <w:rPr>
          <w:sz w:val="28"/>
          <w:szCs w:val="28"/>
        </w:rPr>
      </w:pPr>
      <w:r w:rsidRPr="00CF45D2">
        <w:rPr>
          <w:b/>
          <w:bCs/>
          <w:noProof/>
        </w:rPr>
        <w:drawing>
          <wp:anchor distT="0" distB="0" distL="114300" distR="114300" simplePos="0" relativeHeight="251704320" behindDoc="0" locked="0" layoutInCell="1" allowOverlap="1" wp14:anchorId="4EAD8BBB" wp14:editId="729E65B0">
            <wp:simplePos x="0" y="0"/>
            <wp:positionH relativeFrom="column">
              <wp:posOffset>4986655</wp:posOffset>
            </wp:positionH>
            <wp:positionV relativeFrom="paragraph">
              <wp:posOffset>109162</wp:posOffset>
            </wp:positionV>
            <wp:extent cx="1779905" cy="1109980"/>
            <wp:effectExtent l="0" t="0" r="0" b="0"/>
            <wp:wrapSquare wrapText="bothSides"/>
            <wp:docPr id="554887381" name="Image 23" descr="Hétérochromie ou yeux vairons - ICR Centre Ophthalmolog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étérochromie ou yeux vairons - ICR Centre Ophthalmologiqu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925" w:rsidRPr="00EA1925">
        <w:rPr>
          <w:sz w:val="28"/>
          <w:szCs w:val="28"/>
        </w:rPr>
        <w:t> </w:t>
      </w:r>
      <w:r w:rsidR="00A15251" w:rsidRPr="00CF45D2">
        <w:rPr>
          <w:rFonts w:ascii="Cursive Dumont elementaire" w:hAnsi="Cursive Dumont elementaire"/>
          <w:sz w:val="40"/>
          <w:szCs w:val="40"/>
          <w14:ligatures w14:val="none"/>
          <w14:cntxtAlts/>
        </w:rPr>
        <w:t>Noir, brun, marron, noisette, vert, bleu, pers</w:t>
      </w:r>
      <w:r w:rsidR="00A15251">
        <w:rPr>
          <w:sz w:val="28"/>
          <w:szCs w:val="28"/>
        </w:rPr>
        <w:t xml:space="preserve"> (entre vert</w:t>
      </w:r>
      <w:r w:rsidR="008C4CE8">
        <w:rPr>
          <w:sz w:val="28"/>
          <w:szCs w:val="28"/>
        </w:rPr>
        <w:t xml:space="preserve"> et bleu). Lorsque les deux yeux n’ont pas la même couleur</w:t>
      </w:r>
      <w:r w:rsidR="000E5A69">
        <w:rPr>
          <w:sz w:val="28"/>
          <w:szCs w:val="28"/>
        </w:rPr>
        <w:t>, on dit qu’ils sont</w:t>
      </w:r>
      <w:r w:rsidR="00B9407C">
        <w:rPr>
          <w:sz w:val="28"/>
          <w:szCs w:val="28"/>
        </w:rPr>
        <w:t xml:space="preserve"> </w:t>
      </w:r>
      <w:r w:rsidR="00B9407C" w:rsidRPr="00CF45D2">
        <w:rPr>
          <w:rFonts w:ascii="Cursive Dumont elementaire" w:hAnsi="Cursive Dumont elementaire"/>
          <w:sz w:val="40"/>
          <w:szCs w:val="40"/>
          <w14:ligatures w14:val="none"/>
          <w14:cntxtAlts/>
        </w:rPr>
        <w:t>vairons</w:t>
      </w:r>
      <w:r w:rsidR="00B9407C">
        <w:rPr>
          <w:sz w:val="28"/>
          <w:szCs w:val="28"/>
        </w:rPr>
        <w:t>.</w:t>
      </w:r>
      <w:r w:rsidR="009C0396">
        <w:rPr>
          <w:sz w:val="28"/>
          <w:szCs w:val="28"/>
        </w:rPr>
        <w:t xml:space="preserve"> </w:t>
      </w:r>
    </w:p>
    <w:p w14:paraId="6CD9AC58" w14:textId="77777777" w:rsidR="001D3349" w:rsidRDefault="001D3349" w:rsidP="00CF45D2">
      <w:pPr>
        <w:spacing w:after="0" w:line="240" w:lineRule="auto"/>
        <w:rPr>
          <w:sz w:val="28"/>
          <w:szCs w:val="28"/>
        </w:rPr>
      </w:pPr>
    </w:p>
    <w:p w14:paraId="478065E4" w14:textId="595B502E" w:rsidR="00432190" w:rsidRDefault="00432190" w:rsidP="00CF45D2">
      <w:pPr>
        <w:spacing w:after="0" w:line="240" w:lineRule="auto"/>
        <w:rPr>
          <w:rFonts w:ascii="Cursive Dumont elementaire" w:hAnsi="Cursive Dumont elementaire"/>
          <w:b/>
          <w:bCs/>
          <w:sz w:val="40"/>
          <w:szCs w:val="40"/>
          <w14:ligatures w14:val="none"/>
          <w14:cntxtAlts/>
        </w:rPr>
      </w:pPr>
      <w:r w:rsidRPr="00EA1925">
        <w:rPr>
          <w:b/>
          <w:bCs/>
          <w:sz w:val="28"/>
          <w:szCs w:val="28"/>
        </w:rPr>
        <w:t xml:space="preserve">La </w:t>
      </w:r>
      <w:r>
        <w:rPr>
          <w:b/>
          <w:bCs/>
          <w:sz w:val="28"/>
          <w:szCs w:val="28"/>
        </w:rPr>
        <w:t>forme</w:t>
      </w:r>
      <w:r w:rsidRPr="00EA1925">
        <w:rPr>
          <w:b/>
          <w:bCs/>
          <w:sz w:val="28"/>
          <w:szCs w:val="28"/>
        </w:rPr>
        <w:t xml:space="preserve"> </w:t>
      </w:r>
      <w:r w:rsidRPr="00EA1925">
        <w:rPr>
          <w:rFonts w:ascii="Cursive Dumont elementaire" w:hAnsi="Cursive Dumont elementaire"/>
          <w:b/>
          <w:bCs/>
          <w:sz w:val="40"/>
          <w:szCs w:val="40"/>
          <w14:ligatures w14:val="none"/>
          <w14:cntxtAlts/>
        </w:rPr>
        <w:t xml:space="preserve">des </w:t>
      </w:r>
      <w:r>
        <w:rPr>
          <w:rFonts w:ascii="Cursive Dumont elementaire" w:hAnsi="Cursive Dumont elementaire"/>
          <w:b/>
          <w:bCs/>
          <w:sz w:val="40"/>
          <w:szCs w:val="40"/>
          <w14:ligatures w14:val="none"/>
          <w14:cntxtAlts/>
        </w:rPr>
        <w:t>sourcils</w:t>
      </w:r>
    </w:p>
    <w:p w14:paraId="22EA8165" w14:textId="434A6A85" w:rsidR="00EF1F3B" w:rsidRDefault="0084605B" w:rsidP="00CF45D2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18E53F12" wp14:editId="551CF54A">
            <wp:simplePos x="0" y="0"/>
            <wp:positionH relativeFrom="column">
              <wp:posOffset>325582</wp:posOffset>
            </wp:positionH>
            <wp:positionV relativeFrom="paragraph">
              <wp:posOffset>62230</wp:posOffset>
            </wp:positionV>
            <wp:extent cx="5685013" cy="1303133"/>
            <wp:effectExtent l="0" t="0" r="0" b="0"/>
            <wp:wrapTight wrapText="bothSides">
              <wp:wrapPolygon edited="0">
                <wp:start x="0" y="0"/>
                <wp:lineTo x="0" y="18947"/>
                <wp:lineTo x="3836" y="20211"/>
                <wp:lineTo x="3836" y="21158"/>
                <wp:lineTo x="11365" y="21158"/>
                <wp:lineTo x="21137" y="19263"/>
                <wp:lineTo x="21426" y="18000"/>
                <wp:lineTo x="20413" y="15158"/>
                <wp:lineTo x="20702" y="12000"/>
                <wp:lineTo x="20630" y="0"/>
                <wp:lineTo x="0" y="0"/>
              </wp:wrapPolygon>
            </wp:wrapTight>
            <wp:docPr id="940321095" name="Image 25" descr="Une image contenant Visage humain, sourcil, Front, peau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321095" name="Image 25" descr="Une image contenant Visage humain, sourcil, Front, peau&#10;&#10;Le contenu généré par l’IA peut être incorrect.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013" cy="1303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6531DC" w14:textId="77777777" w:rsidR="00CF501C" w:rsidRDefault="00CF501C" w:rsidP="00CF45D2">
      <w:pPr>
        <w:spacing w:after="0" w:line="240" w:lineRule="auto"/>
        <w:rPr>
          <w:b/>
          <w:bCs/>
          <w:sz w:val="28"/>
          <w:szCs w:val="28"/>
        </w:rPr>
      </w:pPr>
    </w:p>
    <w:p w14:paraId="330B97D4" w14:textId="77777777" w:rsidR="00CF501C" w:rsidRDefault="00CF501C" w:rsidP="00CF45D2">
      <w:pPr>
        <w:spacing w:after="0" w:line="240" w:lineRule="auto"/>
        <w:rPr>
          <w:b/>
          <w:bCs/>
          <w:sz w:val="28"/>
          <w:szCs w:val="28"/>
        </w:rPr>
      </w:pPr>
    </w:p>
    <w:p w14:paraId="63606FC4" w14:textId="77777777" w:rsidR="00CF501C" w:rsidRDefault="00CF501C" w:rsidP="00CF45D2">
      <w:pPr>
        <w:spacing w:after="0" w:line="240" w:lineRule="auto"/>
        <w:rPr>
          <w:b/>
          <w:bCs/>
          <w:sz w:val="28"/>
          <w:szCs w:val="28"/>
        </w:rPr>
      </w:pPr>
    </w:p>
    <w:p w14:paraId="51BE1238" w14:textId="24C2CA81" w:rsidR="001D3349" w:rsidRDefault="001D3349" w:rsidP="00CF45D2">
      <w:pPr>
        <w:spacing w:after="0" w:line="240" w:lineRule="auto"/>
        <w:rPr>
          <w:rFonts w:ascii="Cursive Dumont elementaire" w:hAnsi="Cursive Dumont elementaire"/>
          <w:b/>
          <w:bCs/>
          <w:sz w:val="40"/>
          <w:szCs w:val="40"/>
          <w14:ligatures w14:val="none"/>
          <w14:cntxtAlts/>
        </w:rPr>
      </w:pPr>
      <w:r w:rsidRPr="00EA1925">
        <w:rPr>
          <w:b/>
          <w:bCs/>
          <w:sz w:val="28"/>
          <w:szCs w:val="28"/>
        </w:rPr>
        <w:lastRenderedPageBreak/>
        <w:t xml:space="preserve">La </w:t>
      </w:r>
      <w:r>
        <w:rPr>
          <w:b/>
          <w:bCs/>
          <w:sz w:val="28"/>
          <w:szCs w:val="28"/>
        </w:rPr>
        <w:t>forme</w:t>
      </w:r>
      <w:r w:rsidRPr="00EA1925">
        <w:rPr>
          <w:b/>
          <w:bCs/>
          <w:sz w:val="28"/>
          <w:szCs w:val="28"/>
        </w:rPr>
        <w:t xml:space="preserve"> </w:t>
      </w:r>
      <w:r w:rsidRPr="00EA1925">
        <w:rPr>
          <w:rFonts w:ascii="Cursive Dumont elementaire" w:hAnsi="Cursive Dumont elementaire"/>
          <w:b/>
          <w:bCs/>
          <w:sz w:val="40"/>
          <w:szCs w:val="40"/>
          <w14:ligatures w14:val="none"/>
          <w14:cntxtAlts/>
        </w:rPr>
        <w:t>des yeux</w:t>
      </w:r>
      <w:r w:rsidR="00E564C5">
        <w:rPr>
          <w:rFonts w:ascii="Cursive Dumont elementaire" w:hAnsi="Cursive Dumont elementaire"/>
          <w:b/>
          <w:bCs/>
          <w:sz w:val="40"/>
          <w:szCs w:val="40"/>
          <w14:ligatures w14:val="none"/>
          <w14:cntxtAlts/>
        </w:rPr>
        <w:t xml:space="preserve"> </w:t>
      </w:r>
      <w:r w:rsidR="00E564C5" w:rsidRPr="00432190">
        <w:rPr>
          <w:sz w:val="28"/>
          <w:szCs w:val="28"/>
        </w:rPr>
        <w:t>dépend</w:t>
      </w:r>
      <w:r w:rsidR="00432190" w:rsidRPr="00432190">
        <w:rPr>
          <w:sz w:val="28"/>
          <w:szCs w:val="28"/>
        </w:rPr>
        <w:t xml:space="preserve"> aussi de la forme</w:t>
      </w:r>
      <w:r w:rsidR="00432190">
        <w:rPr>
          <w:rFonts w:ascii="Cursive Dumont elementaire" w:hAnsi="Cursive Dumont elementaire"/>
          <w:b/>
          <w:bCs/>
          <w:sz w:val="40"/>
          <w:szCs w:val="40"/>
          <w14:ligatures w14:val="none"/>
          <w14:cntxtAlts/>
        </w:rPr>
        <w:t xml:space="preserve"> des paupières</w:t>
      </w:r>
      <w:r>
        <w:rPr>
          <w:rFonts w:ascii="Cursive Dumont elementaire" w:hAnsi="Cursive Dumont elementaire"/>
          <w:b/>
          <w:bCs/>
          <w:sz w:val="40"/>
          <w:szCs w:val="40"/>
          <w14:ligatures w14:val="none"/>
          <w14:cntxtAlts/>
        </w:rPr>
        <w:t>.</w:t>
      </w:r>
    </w:p>
    <w:p w14:paraId="3D489CFF" w14:textId="7005E7AD" w:rsidR="00CF501C" w:rsidRDefault="00CF501C" w:rsidP="00CF45D2">
      <w:pPr>
        <w:spacing w:after="0" w:line="240" w:lineRule="auto"/>
        <w:rPr>
          <w:rFonts w:ascii="Cursive Dumont elementaire" w:hAnsi="Cursive Dumont elementaire"/>
          <w:b/>
          <w:bCs/>
          <w:sz w:val="40"/>
          <w:szCs w:val="40"/>
          <w14:ligatures w14:val="none"/>
          <w14:cntxtAlts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5F748D87" wp14:editId="67BF45C7">
            <wp:simplePos x="0" y="0"/>
            <wp:positionH relativeFrom="column">
              <wp:posOffset>256309</wp:posOffset>
            </wp:positionH>
            <wp:positionV relativeFrom="paragraph">
              <wp:posOffset>37869</wp:posOffset>
            </wp:positionV>
            <wp:extent cx="6477561" cy="2880610"/>
            <wp:effectExtent l="0" t="0" r="0" b="0"/>
            <wp:wrapTight wrapText="bothSides">
              <wp:wrapPolygon edited="0">
                <wp:start x="0" y="0"/>
                <wp:lineTo x="0" y="5714"/>
                <wp:lineTo x="254" y="6857"/>
                <wp:lineTo x="508" y="6857"/>
                <wp:lineTo x="381" y="8429"/>
                <wp:lineTo x="826" y="8714"/>
                <wp:lineTo x="5845" y="9143"/>
                <wp:lineTo x="5845" y="11143"/>
                <wp:lineTo x="11562" y="11429"/>
                <wp:lineTo x="0" y="13571"/>
                <wp:lineTo x="0" y="18286"/>
                <wp:lineTo x="2414" y="18286"/>
                <wp:lineTo x="953" y="19714"/>
                <wp:lineTo x="1080" y="21429"/>
                <wp:lineTo x="14167" y="21429"/>
                <wp:lineTo x="14294" y="20571"/>
                <wp:lineTo x="17407" y="20571"/>
                <wp:lineTo x="18741" y="19857"/>
                <wp:lineTo x="18805" y="13714"/>
                <wp:lineTo x="21219" y="11429"/>
                <wp:lineTo x="20329" y="9714"/>
                <wp:lineTo x="19948" y="9143"/>
                <wp:lineTo x="19948" y="0"/>
                <wp:lineTo x="0" y="0"/>
              </wp:wrapPolygon>
            </wp:wrapTight>
            <wp:docPr id="1325227739" name="Image 24" descr="Une image contenant Visage humain, cil, sourcil, collag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227739" name="Image 24" descr="Une image contenant Visage humain, cil, sourcil, collage&#10;&#10;Le contenu généré par l’IA peut être incorrect.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561" cy="288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577BB8" w14:textId="3D94A3E3" w:rsidR="00CF501C" w:rsidRDefault="00CF501C" w:rsidP="00CF45D2">
      <w:pPr>
        <w:spacing w:after="0" w:line="240" w:lineRule="auto"/>
        <w:rPr>
          <w:rFonts w:ascii="Cursive Dumont elementaire" w:hAnsi="Cursive Dumont elementaire"/>
          <w:b/>
          <w:bCs/>
          <w:sz w:val="40"/>
          <w:szCs w:val="40"/>
          <w14:ligatures w14:val="none"/>
          <w14:cntxtAlts/>
        </w:rPr>
      </w:pPr>
    </w:p>
    <w:p w14:paraId="249097EC" w14:textId="31D6A371" w:rsidR="00CF501C" w:rsidRDefault="00CF501C" w:rsidP="00CF45D2">
      <w:pPr>
        <w:spacing w:after="0" w:line="240" w:lineRule="auto"/>
        <w:rPr>
          <w:rFonts w:ascii="Cursive Dumont elementaire" w:hAnsi="Cursive Dumont elementaire"/>
          <w:b/>
          <w:bCs/>
          <w:sz w:val="40"/>
          <w:szCs w:val="40"/>
          <w14:ligatures w14:val="none"/>
          <w14:cntxtAlts/>
        </w:rPr>
      </w:pPr>
    </w:p>
    <w:p w14:paraId="3C6321AB" w14:textId="7B968C22" w:rsidR="00CF501C" w:rsidRDefault="00CF501C" w:rsidP="00CF45D2">
      <w:pPr>
        <w:spacing w:after="0" w:line="240" w:lineRule="auto"/>
        <w:rPr>
          <w:rFonts w:ascii="Cursive Dumont elementaire" w:hAnsi="Cursive Dumont elementaire"/>
          <w:b/>
          <w:bCs/>
          <w:sz w:val="40"/>
          <w:szCs w:val="40"/>
          <w14:ligatures w14:val="none"/>
          <w14:cntxtAlts/>
        </w:rPr>
      </w:pPr>
    </w:p>
    <w:p w14:paraId="6DB27295" w14:textId="16F7FD8C" w:rsidR="008E6543" w:rsidRPr="00EA1925" w:rsidRDefault="008E6543" w:rsidP="00CF45D2">
      <w:pPr>
        <w:spacing w:after="0" w:line="240" w:lineRule="auto"/>
        <w:rPr>
          <w:sz w:val="28"/>
          <w:szCs w:val="28"/>
        </w:rPr>
      </w:pPr>
    </w:p>
    <w:p w14:paraId="73269861" w14:textId="4A587FBD" w:rsidR="00EA1925" w:rsidRDefault="004F1FFE" w:rsidP="009E5262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367113B0" wp14:editId="47169761">
            <wp:simplePos x="1333500" y="3848100"/>
            <wp:positionH relativeFrom="margin">
              <wp:align>right</wp:align>
            </wp:positionH>
            <wp:positionV relativeFrom="margin">
              <wp:align>bottom</wp:align>
            </wp:positionV>
            <wp:extent cx="5685155" cy="1771650"/>
            <wp:effectExtent l="0" t="0" r="0" b="0"/>
            <wp:wrapSquare wrapText="bothSides"/>
            <wp:docPr id="913667899" name="Image 31" descr="Une image contenant peau, organe, lèvre, D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667899" name="Image 31" descr="Une image contenant peau, organe, lèvre, Dent&#10;&#10;Le contenu généré par l’IA peut être incorrect.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A9C13D" w14:textId="4881846B" w:rsidR="002B3B9A" w:rsidRDefault="001C457E" w:rsidP="009E5262">
      <w:pPr>
        <w:spacing w:after="0" w:line="360" w:lineRule="auto"/>
        <w:rPr>
          <w:sz w:val="28"/>
          <w:szCs w:val="28"/>
        </w:rPr>
      </w:pPr>
      <w:r>
        <w:rPr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36576" distB="36576" distL="36576" distR="36576" simplePos="0" relativeHeight="251710464" behindDoc="0" locked="0" layoutInCell="1" allowOverlap="1" wp14:anchorId="1F3B6055" wp14:editId="482880D7">
                <wp:simplePos x="0" y="0"/>
                <wp:positionH relativeFrom="column">
                  <wp:posOffset>1807499</wp:posOffset>
                </wp:positionH>
                <wp:positionV relativeFrom="paragraph">
                  <wp:posOffset>212610</wp:posOffset>
                </wp:positionV>
                <wp:extent cx="3636818" cy="671945"/>
                <wp:effectExtent l="0" t="0" r="1905" b="0"/>
                <wp:wrapNone/>
                <wp:docPr id="140532405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6818" cy="671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3EB69E8" w14:textId="77777777" w:rsidR="001C457E" w:rsidRPr="008115DC" w:rsidRDefault="001C457E" w:rsidP="008115DC">
                            <w:pPr>
                              <w:widowControl w:val="0"/>
                              <w:rPr>
                                <w14:ligatures w14:val="none"/>
                                <w14:cntxtAlts/>
                              </w:rPr>
                            </w:pPr>
                            <w:r w:rsidRPr="008115DC">
                              <w:rPr>
                                <w:rFonts w:ascii="Cursive Dumont elementaire" w:hAnsi="Cursive Dumont elementaire"/>
                                <w:sz w:val="40"/>
                                <w:szCs w:val="40"/>
                                <w14:ligatures w14:val="none"/>
                                <w14:cntxtAlts/>
                              </w:rPr>
                              <w:t>un regard droit, vif, perçant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B6055" id="Zone de texte 27" o:spid="_x0000_s1040" type="#_x0000_t202" style="position:absolute;margin-left:142.3pt;margin-top:16.75pt;width:286.35pt;height:52.9pt;z-index:251710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" filled="f" stroked="f" strokecolor="black [0]" insetpen="t">
                <v:textbox inset="2.88pt,2.88pt,2.88pt,2.88pt">
                  <w:txbxContent>
                    <w:p w14:paraId="43EB69E8" w14:textId="77777777" w:rsidR="001C457E" w:rsidRPr="008115DC" w:rsidRDefault="001C457E" w:rsidP="008115DC">
                      <w:pPr>
                        <w:widowControl w:val="0"/>
                        <w:rPr>
                          <w14:ligatures w14:val="none"/>
                          <w14:cntxtAlts/>
                        </w:rPr>
                      </w:pPr>
                      <w:r w:rsidRPr="008115DC">
                        <w:rPr>
                          <w:rFonts w:ascii="Cursive Dumont elementaire" w:hAnsi="Cursive Dumont elementaire"/>
                          <w:sz w:val="40"/>
                          <w:szCs w:val="40"/>
                          <w14:ligatures w14:val="none"/>
                          <w14:cntxtAlts/>
                        </w:rPr>
                        <w:t>un regard droit, vif, perçant</w:t>
                      </w:r>
                    </w:p>
                  </w:txbxContent>
                </v:textbox>
              </v:shape>
            </w:pict>
          </mc:Fallback>
        </mc:AlternateContent>
      </w:r>
    </w:p>
    <w:p w14:paraId="3791AD64" w14:textId="60E9575A" w:rsidR="001C457E" w:rsidRDefault="001C457E" w:rsidP="009E5262">
      <w:pPr>
        <w:spacing w:after="0" w:line="360" w:lineRule="auto"/>
        <w:rPr>
          <w:sz w:val="28"/>
          <w:szCs w:val="28"/>
        </w:rPr>
      </w:pPr>
      <w:r>
        <w:rPr>
          <w:noProof/>
          <w:kern w:val="0"/>
          <w:sz w:val="24"/>
          <w:szCs w:val="24"/>
          <w14:ligatures w14:val="none"/>
        </w:rPr>
        <w:drawing>
          <wp:anchor distT="0" distB="0" distL="114300" distR="114300" simplePos="0" relativeHeight="251708416" behindDoc="0" locked="0" layoutInCell="1" allowOverlap="1" wp14:anchorId="73D423AD" wp14:editId="270B6B36">
            <wp:simplePos x="0" y="0"/>
            <wp:positionH relativeFrom="column">
              <wp:posOffset>256309</wp:posOffset>
            </wp:positionH>
            <wp:positionV relativeFrom="paragraph">
              <wp:posOffset>29441</wp:posOffset>
            </wp:positionV>
            <wp:extent cx="1475740" cy="878840"/>
            <wp:effectExtent l="0" t="0" r="0" b="0"/>
            <wp:wrapNone/>
            <wp:docPr id="2053689220" name="Image 26" descr="Une image contenant yeux, cil, gros plan, Iri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689220" name="Image 26" descr="Une image contenant yeux, cil, gros plan, Iris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FA273" w14:textId="47D1D37B" w:rsidR="001C457E" w:rsidRDefault="008115DC" w:rsidP="009E5262">
      <w:pPr>
        <w:spacing w:after="0" w:line="360" w:lineRule="auto"/>
        <w:rPr>
          <w:sz w:val="28"/>
          <w:szCs w:val="28"/>
        </w:rPr>
      </w:pPr>
      <w:r>
        <w:rPr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36576" distB="36576" distL="36576" distR="36576" simplePos="0" relativeHeight="251712512" behindDoc="0" locked="0" layoutInCell="1" allowOverlap="1" wp14:anchorId="460A8E27" wp14:editId="5285E6EE">
                <wp:simplePos x="0" y="0"/>
                <wp:positionH relativeFrom="column">
                  <wp:posOffset>1593273</wp:posOffset>
                </wp:positionH>
                <wp:positionV relativeFrom="paragraph">
                  <wp:posOffset>67426</wp:posOffset>
                </wp:positionV>
                <wp:extent cx="2898140" cy="605155"/>
                <wp:effectExtent l="0" t="0" r="0" b="4445"/>
                <wp:wrapNone/>
                <wp:docPr id="209547317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8140" cy="605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FC59D8" w14:textId="77777777" w:rsidR="008115DC" w:rsidRPr="008115DC" w:rsidRDefault="008115DC" w:rsidP="008115DC">
                            <w:pPr>
                              <w:widowControl w:val="0"/>
                              <w:jc w:val="center"/>
                              <w:rPr>
                                <w14:ligatures w14:val="none"/>
                                <w14:cntxtAlts/>
                              </w:rPr>
                            </w:pPr>
                            <w:r w:rsidRPr="008115DC">
                              <w:rPr>
                                <w:rFonts w:ascii="Cursive Dumont elementaire" w:hAnsi="Cursive Dumont elementaire"/>
                                <w:sz w:val="40"/>
                                <w:szCs w:val="40"/>
                                <w14:ligatures w14:val="none"/>
                                <w14:cntxtAlts/>
                              </w:rPr>
                              <w:t>un regard distrait, vague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A8E27" id="Zone de texte 28" o:spid="_x0000_s1041" type="#_x0000_t202" style="position:absolute;margin-left:125.45pt;margin-top:5.3pt;width:228.2pt;height:47.65pt;z-index:251712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" filled="f" stroked="f" strokecolor="black [0]" insetpen="t">
                <v:textbox inset="2.88pt,2.88pt,2.88pt,2.88pt">
                  <w:txbxContent>
                    <w:p w14:paraId="1DFC59D8" w14:textId="77777777" w:rsidR="008115DC" w:rsidRPr="008115DC" w:rsidRDefault="008115DC" w:rsidP="008115DC">
                      <w:pPr>
                        <w:widowControl w:val="0"/>
                        <w:jc w:val="center"/>
                        <w:rPr>
                          <w14:ligatures w14:val="none"/>
                          <w14:cntxtAlts/>
                        </w:rPr>
                      </w:pPr>
                      <w:r w:rsidRPr="008115DC">
                        <w:rPr>
                          <w:rFonts w:ascii="Cursive Dumont elementaire" w:hAnsi="Cursive Dumont elementaire"/>
                          <w:sz w:val="40"/>
                          <w:szCs w:val="40"/>
                          <w14:ligatures w14:val="none"/>
                          <w14:cntxtAlts/>
                        </w:rPr>
                        <w:t>un regard distrait, vague</w:t>
                      </w:r>
                    </w:p>
                  </w:txbxContent>
                </v:textbox>
              </v:shape>
            </w:pict>
          </mc:Fallback>
        </mc:AlternateContent>
      </w:r>
    </w:p>
    <w:p w14:paraId="0AFECC62" w14:textId="4985C5E0" w:rsidR="001C457E" w:rsidRDefault="001C457E" w:rsidP="009E5262">
      <w:pPr>
        <w:spacing w:after="0" w:line="360" w:lineRule="auto"/>
        <w:rPr>
          <w:sz w:val="28"/>
          <w:szCs w:val="28"/>
        </w:rPr>
      </w:pPr>
    </w:p>
    <w:p w14:paraId="0B2F8DD5" w14:textId="2FCE61B0" w:rsidR="002B3B9A" w:rsidRDefault="00372220" w:rsidP="00372220">
      <w:pPr>
        <w:spacing w:after="0" w:line="240" w:lineRule="auto"/>
        <w:rPr>
          <w:sz w:val="28"/>
          <w:szCs w:val="28"/>
        </w:rPr>
      </w:pPr>
      <w:r>
        <w:rPr>
          <w:noProof/>
          <w:kern w:val="0"/>
          <w:sz w:val="24"/>
          <w:szCs w:val="24"/>
          <w14:ligatures w14:val="none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C861E71" wp14:editId="0FD829DB">
                <wp:simplePos x="0" y="0"/>
                <wp:positionH relativeFrom="column">
                  <wp:posOffset>1281372</wp:posOffset>
                </wp:positionH>
                <wp:positionV relativeFrom="paragraph">
                  <wp:posOffset>452697</wp:posOffset>
                </wp:positionV>
                <wp:extent cx="4643755" cy="490220"/>
                <wp:effectExtent l="1270" t="3810" r="3175" b="1270"/>
                <wp:wrapNone/>
                <wp:docPr id="1473069697" name="Grou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3755" cy="490220"/>
                          <a:chOff x="1075140" y="1059447"/>
                          <a:chExt cx="46440" cy="4902"/>
                        </a:xfrm>
                      </wpg:grpSpPr>
                      <pic:pic xmlns:pic="http://schemas.openxmlformats.org/drawingml/2006/picture">
                        <pic:nvPicPr>
                          <pic:cNvPr id="192456388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8620" y="1059447"/>
                            <a:ext cx="12960" cy="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9242119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140" y="1059447"/>
                            <a:ext cx="12960" cy="4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145887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520" y="1059513"/>
                            <a:ext cx="12960" cy="4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224351" id="Groupe 30" o:spid="_x0000_s1026" style="position:absolute;margin-left:100.9pt;margin-top:35.65pt;width:365.65pt;height:38.6pt;z-index:251714560" coordorigin="10751,10594" coordsize="464,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">
                <v:shape id="Picture 43" o:spid="_x0000_s1027" type="#_x0000_t75" style="position:absolute;left:11086;top:10594;width:12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" strokecolor="black [0]" insetpen="t">
                  <v:imagedata r:id="rId43" o:title=""/>
                  <v:shadow color="#ccc"/>
                </v:shape>
                <v:shape id="Picture 44" o:spid="_x0000_s1028" type="#_x0000_t75" style="position:absolute;left:10751;top:10594;width:130;height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" strokecolor="black [0]" insetpen="t">
                  <v:imagedata r:id="rId44" o:title=""/>
                  <v:shadow color="#ccc"/>
                </v:shape>
                <v:shape id="Picture 45" o:spid="_x0000_s1029" type="#_x0000_t75" style="position:absolute;left:10915;top:10595;width:129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" strokecolor="black [0]" insetpen="t">
                  <v:imagedata r:id="rId45" o:title=""/>
                  <v:shadow color="#ccc"/>
                </v:shape>
              </v:group>
            </w:pict>
          </mc:Fallback>
        </mc:AlternateContent>
      </w:r>
      <w:r w:rsidR="004D7F3E">
        <w:rPr>
          <w:sz w:val="28"/>
          <w:szCs w:val="28"/>
        </w:rPr>
        <w:t xml:space="preserve">Les yeux qui </w:t>
      </w:r>
      <w:r w:rsidR="004D7F3E" w:rsidRPr="00372220">
        <w:rPr>
          <w:rFonts w:ascii="Cursive Dumont elementaire" w:hAnsi="Cursive Dumont elementaire"/>
          <w:sz w:val="40"/>
          <w:szCs w:val="40"/>
          <w14:ligatures w14:val="none"/>
          <w14:cntxtAlts/>
        </w:rPr>
        <w:t>louchent</w:t>
      </w:r>
      <w:r w:rsidR="00F93D23">
        <w:rPr>
          <w:sz w:val="28"/>
          <w:szCs w:val="28"/>
        </w:rPr>
        <w:t xml:space="preserve"> ont ce que les ophtalmologistes appellent </w:t>
      </w:r>
      <w:r w:rsidR="00F93D23" w:rsidRPr="00846219">
        <w:rPr>
          <w:rFonts w:ascii="Cursive Dumont elementaire" w:hAnsi="Cursive Dumont elementaire"/>
          <w:sz w:val="40"/>
          <w:szCs w:val="40"/>
          <w14:ligatures w14:val="none"/>
          <w14:cntxtAlts/>
        </w:rPr>
        <w:t>un strabisme</w:t>
      </w:r>
      <w:r w:rsidR="00F93D23">
        <w:rPr>
          <w:sz w:val="28"/>
          <w:szCs w:val="28"/>
        </w:rPr>
        <w:t>.</w:t>
      </w:r>
    </w:p>
    <w:p w14:paraId="3F88D851" w14:textId="002DF228" w:rsidR="00372220" w:rsidRDefault="00372220" w:rsidP="009E5262">
      <w:pPr>
        <w:spacing w:after="0" w:line="360" w:lineRule="auto"/>
        <w:rPr>
          <w:sz w:val="28"/>
          <w:szCs w:val="28"/>
        </w:rPr>
      </w:pPr>
    </w:p>
    <w:p w14:paraId="3BD6158A" w14:textId="366135C4" w:rsidR="00372220" w:rsidRPr="008A183F" w:rsidRDefault="000607E0" w:rsidP="008A183F">
      <w:pPr>
        <w:spacing w:after="0" w:line="240" w:lineRule="auto"/>
        <w:rPr>
          <w:b/>
          <w:bCs/>
          <w:sz w:val="28"/>
          <w:szCs w:val="28"/>
        </w:rPr>
      </w:pPr>
      <w:r w:rsidRPr="008A183F">
        <w:rPr>
          <w:b/>
          <w:bCs/>
          <w:sz w:val="28"/>
          <w:szCs w:val="28"/>
        </w:rPr>
        <w:t xml:space="preserve">Les formes de </w:t>
      </w:r>
      <w:r w:rsidRPr="008A183F">
        <w:rPr>
          <w:rFonts w:ascii="Cursive Dumont elementaire" w:hAnsi="Cursive Dumont elementaire"/>
          <w:b/>
          <w:bCs/>
          <w:sz w:val="40"/>
          <w:szCs w:val="40"/>
          <w14:ligatures w14:val="none"/>
          <w14:cntxtAlts/>
        </w:rPr>
        <w:t>lèvres</w:t>
      </w:r>
      <w:r w:rsidRPr="008A183F">
        <w:rPr>
          <w:b/>
          <w:bCs/>
          <w:sz w:val="28"/>
          <w:szCs w:val="28"/>
        </w:rPr>
        <w:t xml:space="preserve"> et de </w:t>
      </w:r>
      <w:r w:rsidRPr="008A183F">
        <w:rPr>
          <w:rFonts w:ascii="Cursive Dumont elementaire" w:hAnsi="Cursive Dumont elementaire"/>
          <w:b/>
          <w:bCs/>
          <w:sz w:val="40"/>
          <w:szCs w:val="40"/>
          <w14:ligatures w14:val="none"/>
          <w14:cntxtAlts/>
        </w:rPr>
        <w:t>bouche</w:t>
      </w:r>
      <w:r w:rsidR="00A62C15" w:rsidRPr="008A183F">
        <w:rPr>
          <w:rFonts w:ascii="Cursive Dumont elementaire" w:hAnsi="Cursive Dumont elementaire"/>
          <w:b/>
          <w:bCs/>
          <w:sz w:val="40"/>
          <w:szCs w:val="40"/>
          <w14:ligatures w14:val="none"/>
          <w14:cntxtAlts/>
        </w:rPr>
        <w:t>s</w:t>
      </w:r>
      <w:r w:rsidR="00A62C15" w:rsidRPr="008A183F">
        <w:rPr>
          <w:b/>
          <w:bCs/>
          <w:sz w:val="28"/>
          <w:szCs w:val="28"/>
        </w:rPr>
        <w:t>.</w:t>
      </w:r>
    </w:p>
    <w:p w14:paraId="6F0399DB" w14:textId="4F3245E9" w:rsidR="00B82CAE" w:rsidRPr="00B82CAE" w:rsidRDefault="00B82CAE" w:rsidP="008A183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L</w:t>
      </w:r>
      <w:r w:rsidR="00032990">
        <w:rPr>
          <w:sz w:val="28"/>
          <w:szCs w:val="28"/>
        </w:rPr>
        <w:t>a</w:t>
      </w:r>
      <w:r>
        <w:rPr>
          <w:sz w:val="28"/>
          <w:szCs w:val="28"/>
        </w:rPr>
        <w:t xml:space="preserve"> bouche peut être </w:t>
      </w:r>
      <w:r w:rsidRPr="008A183F">
        <w:rPr>
          <w:rFonts w:ascii="Cursive Dumont elementaire" w:hAnsi="Cursive Dumont elementaire"/>
          <w:sz w:val="40"/>
          <w:szCs w:val="40"/>
          <w14:ligatures w14:val="none"/>
          <w14:cntxtAlts/>
        </w:rPr>
        <w:t>large, étroite, pincée, rieuse, sensuelle, expressive, charnue</w:t>
      </w:r>
      <w:r w:rsidR="000765C3" w:rsidRPr="008A183F">
        <w:rPr>
          <w:rFonts w:ascii="Cursive Dumont elementaire" w:hAnsi="Cursive Dumont elementaire"/>
          <w:sz w:val="40"/>
          <w:szCs w:val="40"/>
          <w14:ligatures w14:val="none"/>
          <w14:cntxtAlts/>
        </w:rPr>
        <w:t>, lippue</w:t>
      </w:r>
      <w:r w:rsidR="000765C3">
        <w:rPr>
          <w:sz w:val="28"/>
          <w:szCs w:val="28"/>
        </w:rPr>
        <w:t xml:space="preserve"> (avec de grosses lèvres)</w:t>
      </w:r>
      <w:r w:rsidRPr="00B82CAE">
        <w:rPr>
          <w:sz w:val="28"/>
          <w:szCs w:val="28"/>
        </w:rPr>
        <w:t>.</w:t>
      </w:r>
    </w:p>
    <w:p w14:paraId="1FC7DE76" w14:textId="7DC41A71" w:rsidR="00B82065" w:rsidRDefault="00032990" w:rsidP="008A183F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Les lèvres peuvent être </w:t>
      </w:r>
      <w:r w:rsidRPr="008A183F">
        <w:rPr>
          <w:rFonts w:ascii="Cursive Dumont elementaire" w:hAnsi="Cursive Dumont elementaire"/>
          <w:sz w:val="40"/>
          <w:szCs w:val="40"/>
          <w14:ligatures w14:val="none"/>
          <w14:cntxtAlts/>
        </w:rPr>
        <w:t>fines, épaisses</w:t>
      </w:r>
      <w:r w:rsidR="008A183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20993A91" w14:textId="70BFF4F7" w:rsidR="00B82065" w:rsidRDefault="00B82065" w:rsidP="009E5262">
      <w:pPr>
        <w:spacing w:after="0" w:line="360" w:lineRule="auto"/>
        <w:rPr>
          <w:sz w:val="28"/>
          <w:szCs w:val="28"/>
        </w:rPr>
      </w:pPr>
    </w:p>
    <w:p w14:paraId="16222F21" w14:textId="77777777" w:rsidR="00B82065" w:rsidRDefault="00B82065" w:rsidP="009E5262">
      <w:pPr>
        <w:spacing w:after="0" w:line="360" w:lineRule="auto"/>
        <w:rPr>
          <w:sz w:val="28"/>
          <w:szCs w:val="28"/>
        </w:rPr>
      </w:pPr>
    </w:p>
    <w:p w14:paraId="211C0B7F" w14:textId="77777777" w:rsidR="00372220" w:rsidRDefault="00372220" w:rsidP="009E5262">
      <w:pPr>
        <w:spacing w:after="0" w:line="360" w:lineRule="auto"/>
        <w:rPr>
          <w:sz w:val="28"/>
          <w:szCs w:val="28"/>
        </w:rPr>
      </w:pPr>
    </w:p>
    <w:p w14:paraId="633979BB" w14:textId="77777777" w:rsidR="00B92E1F" w:rsidRDefault="00B92E1F" w:rsidP="009E5262">
      <w:pPr>
        <w:spacing w:after="0" w:line="360" w:lineRule="auto"/>
        <w:rPr>
          <w:sz w:val="28"/>
          <w:szCs w:val="28"/>
        </w:rPr>
      </w:pPr>
    </w:p>
    <w:p w14:paraId="6ED33198" w14:textId="77777777" w:rsidR="00B92E1F" w:rsidRDefault="00B92E1F" w:rsidP="009E5262">
      <w:pPr>
        <w:spacing w:after="0" w:line="360" w:lineRule="auto"/>
        <w:rPr>
          <w:sz w:val="28"/>
          <w:szCs w:val="28"/>
        </w:rPr>
      </w:pPr>
    </w:p>
    <w:p w14:paraId="413AEC4C" w14:textId="77777777" w:rsidR="00B92E1F" w:rsidRDefault="00B92E1F" w:rsidP="009E5262">
      <w:pPr>
        <w:spacing w:after="0" w:line="360" w:lineRule="auto"/>
        <w:rPr>
          <w:sz w:val="28"/>
          <w:szCs w:val="28"/>
        </w:rPr>
      </w:pPr>
    </w:p>
    <w:p w14:paraId="099C6569" w14:textId="77777777" w:rsidR="00EF6806" w:rsidRDefault="00EF6806" w:rsidP="009E5262">
      <w:pPr>
        <w:spacing w:after="0" w:line="360" w:lineRule="auto"/>
        <w:rPr>
          <w:sz w:val="28"/>
          <w:szCs w:val="28"/>
        </w:rPr>
        <w:sectPr w:rsidR="00EF6806" w:rsidSect="0038475F">
          <w:pgSz w:w="11906" w:h="16838"/>
          <w:pgMar w:top="720" w:right="720" w:bottom="720" w:left="720" w:header="510" w:footer="57" w:gutter="0"/>
          <w:cols w:space="708"/>
          <w:docGrid w:linePitch="360"/>
        </w:sectPr>
      </w:pPr>
    </w:p>
    <w:p w14:paraId="5679ADF5" w14:textId="44A65B45" w:rsidR="00B92E1F" w:rsidRDefault="00AB4E87" w:rsidP="0091421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Les formes de </w:t>
      </w:r>
      <w:r w:rsidRPr="00914219">
        <w:rPr>
          <w:rFonts w:ascii="Cursive Dumont elementaire" w:hAnsi="Cursive Dumont elementaire"/>
          <w:b/>
          <w:bCs/>
          <w:sz w:val="40"/>
          <w:szCs w:val="40"/>
          <w14:ligatures w14:val="none"/>
          <w14:cntxtAlts/>
        </w:rPr>
        <w:t>nez</w:t>
      </w:r>
      <w:r>
        <w:rPr>
          <w:sz w:val="28"/>
          <w:szCs w:val="28"/>
        </w:rPr>
        <w:t xml:space="preserve"> et de </w:t>
      </w:r>
      <w:r w:rsidRPr="00914219">
        <w:rPr>
          <w:rFonts w:ascii="Cursive Dumont elementaire" w:hAnsi="Cursive Dumont elementaire"/>
          <w:b/>
          <w:bCs/>
          <w:sz w:val="40"/>
          <w:szCs w:val="40"/>
          <w14:ligatures w14:val="none"/>
          <w14:cntxtAlts/>
        </w:rPr>
        <w:t>mentons</w:t>
      </w:r>
      <w:r w:rsidR="00914219">
        <w:rPr>
          <w:sz w:val="28"/>
          <w:szCs w:val="28"/>
        </w:rPr>
        <w:t>.</w:t>
      </w:r>
    </w:p>
    <w:p w14:paraId="7CCAD5B9" w14:textId="3830445D" w:rsidR="00AC632E" w:rsidRDefault="000F5ACA" w:rsidP="00AC632E">
      <w:pPr>
        <w:spacing w:after="0" w:line="240" w:lineRule="auto"/>
        <w:rPr>
          <w:sz w:val="28"/>
          <w:szCs w:val="28"/>
        </w:rPr>
      </w:pPr>
      <w:r w:rsidRPr="00E911FA">
        <w:rPr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754B5F17" wp14:editId="24AAA690">
            <wp:simplePos x="0" y="0"/>
            <wp:positionH relativeFrom="column">
              <wp:posOffset>3165706</wp:posOffset>
            </wp:positionH>
            <wp:positionV relativeFrom="paragraph">
              <wp:posOffset>60325</wp:posOffset>
            </wp:positionV>
            <wp:extent cx="3352800" cy="2513965"/>
            <wp:effectExtent l="0" t="0" r="0" b="635"/>
            <wp:wrapTight wrapText="bothSides">
              <wp:wrapPolygon edited="0">
                <wp:start x="0" y="0"/>
                <wp:lineTo x="0" y="21442"/>
                <wp:lineTo x="21477" y="21442"/>
                <wp:lineTo x="21477" y="0"/>
                <wp:lineTo x="0" y="0"/>
              </wp:wrapPolygon>
            </wp:wrapTight>
            <wp:docPr id="16567140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714037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32E" w:rsidRPr="00AC632E">
        <w:rPr>
          <w:sz w:val="28"/>
          <w:szCs w:val="28"/>
          <w:u w:val="single"/>
        </w:rPr>
        <w:t>Le nez</w:t>
      </w:r>
      <w:r w:rsidR="00AC632E" w:rsidRPr="00AC632E">
        <w:rPr>
          <w:sz w:val="28"/>
          <w:szCs w:val="28"/>
        </w:rPr>
        <w:t xml:space="preserve"> : </w:t>
      </w:r>
      <w:r w:rsidR="00AC632E" w:rsidRPr="00AC632E">
        <w:rPr>
          <w:rFonts w:ascii="Cursive Dumont elementaire" w:hAnsi="Cursive Dumont elementaire"/>
          <w:sz w:val="40"/>
          <w:szCs w:val="40"/>
          <w14:ligatures w14:val="none"/>
          <w14:cntxtAlts/>
        </w:rPr>
        <w:t xml:space="preserve">court, mince, allongé, long, saillant, proéminent, aquilin </w:t>
      </w:r>
      <w:r w:rsidR="00AC632E" w:rsidRPr="00AC632E">
        <w:rPr>
          <w:sz w:val="28"/>
          <w:szCs w:val="28"/>
        </w:rPr>
        <w:t>(en bec d'aigle)</w:t>
      </w:r>
      <w:r w:rsidR="00AC632E" w:rsidRPr="00AC632E">
        <w:rPr>
          <w:rFonts w:ascii="Cursive Dumont elementaire" w:hAnsi="Cursive Dumont elementaire"/>
          <w:sz w:val="40"/>
          <w:szCs w:val="40"/>
          <w14:ligatures w14:val="none"/>
          <w14:cntxtAlts/>
        </w:rPr>
        <w:t xml:space="preserve">, camus </w:t>
      </w:r>
      <w:r w:rsidR="00AC632E" w:rsidRPr="00AC632E">
        <w:rPr>
          <w:sz w:val="28"/>
          <w:szCs w:val="28"/>
        </w:rPr>
        <w:t>(plat et comme écrasé)</w:t>
      </w:r>
      <w:r w:rsidR="00761D14">
        <w:rPr>
          <w:sz w:val="28"/>
          <w:szCs w:val="28"/>
        </w:rPr>
        <w:t xml:space="preserve">ou </w:t>
      </w:r>
      <w:r w:rsidR="00761D14" w:rsidRPr="00761D14">
        <w:rPr>
          <w:rFonts w:ascii="Cursive Dumont elementaire" w:hAnsi="Cursive Dumont elementaire"/>
          <w:sz w:val="40"/>
          <w:szCs w:val="40"/>
          <w14:ligatures w14:val="none"/>
          <w14:cntxtAlts/>
        </w:rPr>
        <w:t>épaté</w:t>
      </w:r>
      <w:r w:rsidR="00AC632E" w:rsidRPr="00AC632E">
        <w:rPr>
          <w:rFonts w:ascii="Cursive Dumont elementaire" w:hAnsi="Cursive Dumont elementaire"/>
          <w:sz w:val="40"/>
          <w:szCs w:val="40"/>
          <w14:ligatures w14:val="none"/>
          <w14:cntxtAlts/>
        </w:rPr>
        <w:t xml:space="preserve">, bourbonien, busqué </w:t>
      </w:r>
      <w:r w:rsidR="00AC632E" w:rsidRPr="00AC632E">
        <w:rPr>
          <w:sz w:val="28"/>
          <w:szCs w:val="28"/>
        </w:rPr>
        <w:t>(d'une courbure accentuée)</w:t>
      </w:r>
      <w:r w:rsidR="00AC632E" w:rsidRPr="00AC632E">
        <w:rPr>
          <w:rFonts w:ascii="Cursive Dumont elementaire" w:hAnsi="Cursive Dumont elementaire"/>
          <w:sz w:val="40"/>
          <w:szCs w:val="40"/>
          <w14:ligatures w14:val="none"/>
          <w14:cntxtAlts/>
        </w:rPr>
        <w:t>, crochu, tombant, écrasé, aplati, pointu, rectiligne</w:t>
      </w:r>
      <w:r w:rsidR="003F73E3">
        <w:rPr>
          <w:rFonts w:ascii="Cursive Dumont elementaire" w:hAnsi="Cursive Dumont elementaire"/>
          <w:sz w:val="40"/>
          <w:szCs w:val="40"/>
          <w14:ligatures w14:val="none"/>
          <w14:cntxtAlts/>
        </w:rPr>
        <w:t>, retroussé ou en trompette</w:t>
      </w:r>
      <w:r w:rsidR="00AC632E" w:rsidRPr="00AC632E">
        <w:rPr>
          <w:sz w:val="28"/>
          <w:szCs w:val="28"/>
        </w:rPr>
        <w:t>.</w:t>
      </w:r>
    </w:p>
    <w:p w14:paraId="05BA8FD3" w14:textId="32FC2CA3" w:rsidR="00AC0E65" w:rsidRPr="00AC632E" w:rsidRDefault="00EB6D13" w:rsidP="00AC632E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0F49459B" wp14:editId="19E6455C">
            <wp:simplePos x="0" y="0"/>
            <wp:positionH relativeFrom="column">
              <wp:posOffset>0</wp:posOffset>
            </wp:positionH>
            <wp:positionV relativeFrom="paragraph">
              <wp:posOffset>214630</wp:posOffset>
            </wp:positionV>
            <wp:extent cx="6500423" cy="2354784"/>
            <wp:effectExtent l="0" t="0" r="0" b="0"/>
            <wp:wrapTight wrapText="bothSides">
              <wp:wrapPolygon edited="0">
                <wp:start x="5951" y="0"/>
                <wp:lineTo x="0" y="2272"/>
                <wp:lineTo x="0" y="13282"/>
                <wp:lineTo x="443" y="13981"/>
                <wp:lineTo x="253" y="15553"/>
                <wp:lineTo x="696" y="15728"/>
                <wp:lineTo x="13927" y="16777"/>
                <wp:lineTo x="6204" y="17476"/>
                <wp:lineTo x="6204" y="19573"/>
                <wp:lineTo x="13358" y="20097"/>
                <wp:lineTo x="13737" y="20097"/>
                <wp:lineTo x="19941" y="17126"/>
                <wp:lineTo x="19941" y="16777"/>
                <wp:lineTo x="21018" y="15903"/>
                <wp:lineTo x="21081" y="14330"/>
                <wp:lineTo x="20321" y="13981"/>
                <wp:lineTo x="20321" y="0"/>
                <wp:lineTo x="5951" y="0"/>
              </wp:wrapPolygon>
            </wp:wrapTight>
            <wp:docPr id="1338901309" name="Image 33" descr="Une image contenant croquis, Visage humain, mâchoire, fe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901309" name="Image 33" descr="Une image contenant croquis, Visage humain, mâchoire, femme&#10;&#10;Le contenu généré par l’IA peut être incorrect.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0423" cy="2354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7612D8" w14:textId="7CAD9BAE" w:rsidR="00AC632E" w:rsidRPr="00AC632E" w:rsidRDefault="00AC632E" w:rsidP="00AC632E">
      <w:pPr>
        <w:spacing w:after="0" w:line="240" w:lineRule="auto"/>
        <w:rPr>
          <w:sz w:val="28"/>
          <w:szCs w:val="28"/>
        </w:rPr>
      </w:pPr>
      <w:r w:rsidRPr="00AC632E">
        <w:rPr>
          <w:sz w:val="28"/>
          <w:szCs w:val="28"/>
        </w:rPr>
        <w:t> </w:t>
      </w:r>
    </w:p>
    <w:p w14:paraId="097B289D" w14:textId="60601CB5" w:rsidR="00914219" w:rsidRDefault="00914219" w:rsidP="009E5262">
      <w:pPr>
        <w:spacing w:after="0" w:line="360" w:lineRule="auto"/>
        <w:rPr>
          <w:sz w:val="28"/>
          <w:szCs w:val="28"/>
        </w:rPr>
      </w:pPr>
    </w:p>
    <w:p w14:paraId="0C26B03A" w14:textId="77777777" w:rsidR="00EF6806" w:rsidRDefault="00EF6806" w:rsidP="009E5262">
      <w:pPr>
        <w:spacing w:after="0" w:line="360" w:lineRule="auto"/>
        <w:rPr>
          <w:sz w:val="28"/>
          <w:szCs w:val="28"/>
        </w:rPr>
      </w:pPr>
    </w:p>
    <w:p w14:paraId="0B3177F6" w14:textId="77777777" w:rsidR="00EF6806" w:rsidRDefault="00EF6806" w:rsidP="009E5262">
      <w:pPr>
        <w:spacing w:after="0" w:line="360" w:lineRule="auto"/>
        <w:rPr>
          <w:sz w:val="28"/>
          <w:szCs w:val="28"/>
        </w:rPr>
      </w:pPr>
    </w:p>
    <w:p w14:paraId="7292C8DB" w14:textId="77777777" w:rsidR="00EF6806" w:rsidRDefault="00EF6806" w:rsidP="009E5262">
      <w:pPr>
        <w:spacing w:after="0" w:line="360" w:lineRule="auto"/>
        <w:rPr>
          <w:sz w:val="28"/>
          <w:szCs w:val="28"/>
        </w:rPr>
      </w:pPr>
    </w:p>
    <w:p w14:paraId="53D5B2E9" w14:textId="77777777" w:rsidR="00EF6806" w:rsidRDefault="00EF6806" w:rsidP="009E5262">
      <w:pPr>
        <w:spacing w:after="0" w:line="360" w:lineRule="auto"/>
        <w:rPr>
          <w:sz w:val="28"/>
          <w:szCs w:val="28"/>
        </w:rPr>
      </w:pPr>
    </w:p>
    <w:p w14:paraId="6911947E" w14:textId="31E9C817" w:rsidR="00BC3321" w:rsidRDefault="00BC3321" w:rsidP="009E5262">
      <w:pPr>
        <w:spacing w:after="0" w:line="360" w:lineRule="auto"/>
        <w:rPr>
          <w:sz w:val="28"/>
          <w:szCs w:val="28"/>
        </w:rPr>
      </w:pPr>
    </w:p>
    <w:p w14:paraId="13613A79" w14:textId="70ADF2C5" w:rsidR="00BC3321" w:rsidRDefault="00982448" w:rsidP="00982448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014BB565" wp14:editId="2657FDD7">
            <wp:simplePos x="0" y="0"/>
            <wp:positionH relativeFrom="column">
              <wp:posOffset>2730939</wp:posOffset>
            </wp:positionH>
            <wp:positionV relativeFrom="paragraph">
              <wp:posOffset>82013</wp:posOffset>
            </wp:positionV>
            <wp:extent cx="3674745" cy="1187450"/>
            <wp:effectExtent l="0" t="0" r="1905" b="0"/>
            <wp:wrapTight wrapText="bothSides">
              <wp:wrapPolygon edited="0">
                <wp:start x="16460" y="0"/>
                <wp:lineTo x="4703" y="0"/>
                <wp:lineTo x="112" y="1386"/>
                <wp:lineTo x="224" y="7277"/>
                <wp:lineTo x="3247" y="11089"/>
                <wp:lineTo x="4479" y="11435"/>
                <wp:lineTo x="5039" y="16633"/>
                <wp:lineTo x="5039" y="20445"/>
                <wp:lineTo x="6719" y="21138"/>
                <wp:lineTo x="19372" y="21138"/>
                <wp:lineTo x="20379" y="21138"/>
                <wp:lineTo x="20491" y="16633"/>
                <wp:lineTo x="21499" y="15594"/>
                <wp:lineTo x="21499" y="13168"/>
                <wp:lineTo x="20939" y="11089"/>
                <wp:lineTo x="20827" y="7624"/>
                <wp:lineTo x="20603" y="4505"/>
                <wp:lineTo x="18812" y="693"/>
                <wp:lineTo x="17916" y="0"/>
                <wp:lineTo x="16460" y="0"/>
              </wp:wrapPolygon>
            </wp:wrapTight>
            <wp:docPr id="978312175" name="Image 34" descr="Une image contenant noir, obscurit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312175" name="Image 34" descr="Une image contenant noir, obscurité&#10;&#10;Le contenu généré par l’IA peut être incorrect.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474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1194" w:rsidRPr="00091194">
        <w:rPr>
          <w:b/>
          <w:bCs/>
          <w:sz w:val="28"/>
          <w:szCs w:val="28"/>
        </w:rPr>
        <w:t>Le front</w:t>
      </w:r>
      <w:r w:rsidR="00091194">
        <w:rPr>
          <w:sz w:val="28"/>
          <w:szCs w:val="28"/>
        </w:rPr>
        <w:t xml:space="preserve"> peut être </w:t>
      </w:r>
      <w:r w:rsidR="00091194" w:rsidRPr="00091194">
        <w:rPr>
          <w:rFonts w:ascii="Cursive Dumont elementaire" w:hAnsi="Cursive Dumont elementaire"/>
          <w:sz w:val="40"/>
          <w:szCs w:val="40"/>
          <w14:ligatures w14:val="none"/>
          <w14:cntxtAlts/>
        </w:rPr>
        <w:t>bas</w:t>
      </w:r>
      <w:r w:rsidR="00091194">
        <w:rPr>
          <w:sz w:val="28"/>
          <w:szCs w:val="28"/>
        </w:rPr>
        <w:t xml:space="preserve">, on le voit à peine, ou </w:t>
      </w:r>
      <w:r w:rsidR="00091194" w:rsidRPr="00091194">
        <w:rPr>
          <w:rFonts w:ascii="Cursive Dumont elementaire" w:hAnsi="Cursive Dumont elementaire"/>
          <w:sz w:val="40"/>
          <w:szCs w:val="40"/>
          <w14:ligatures w14:val="none"/>
          <w14:cntxtAlts/>
        </w:rPr>
        <w:t>haut</w:t>
      </w:r>
      <w:r w:rsidR="00091194">
        <w:rPr>
          <w:sz w:val="28"/>
          <w:szCs w:val="28"/>
        </w:rPr>
        <w:t>.</w:t>
      </w:r>
    </w:p>
    <w:p w14:paraId="4EF20C9D" w14:textId="42486D71" w:rsidR="00982448" w:rsidRDefault="00982448" w:rsidP="009E5262">
      <w:pPr>
        <w:spacing w:after="0" w:line="360" w:lineRule="auto"/>
        <w:rPr>
          <w:sz w:val="28"/>
          <w:szCs w:val="28"/>
        </w:rPr>
      </w:pPr>
    </w:p>
    <w:p w14:paraId="7F05C0A2" w14:textId="7A5442B7" w:rsidR="00982448" w:rsidRDefault="00982448" w:rsidP="007259F2">
      <w:pPr>
        <w:spacing w:after="0" w:line="240" w:lineRule="auto"/>
        <w:rPr>
          <w:sz w:val="28"/>
          <w:szCs w:val="28"/>
        </w:rPr>
      </w:pPr>
      <w:r w:rsidRPr="007259F2">
        <w:rPr>
          <w:b/>
          <w:bCs/>
          <w:sz w:val="28"/>
          <w:szCs w:val="28"/>
        </w:rPr>
        <w:t>Les oreilles</w:t>
      </w:r>
      <w:r>
        <w:rPr>
          <w:sz w:val="28"/>
          <w:szCs w:val="28"/>
        </w:rPr>
        <w:t xml:space="preserve"> peuvent être </w:t>
      </w:r>
      <w:r w:rsidRPr="007259F2">
        <w:rPr>
          <w:rFonts w:ascii="Cursive Dumont elementaire" w:hAnsi="Cursive Dumont elementaire"/>
          <w:sz w:val="40"/>
          <w:szCs w:val="40"/>
          <w14:ligatures w14:val="none"/>
          <w14:cntxtAlts/>
        </w:rPr>
        <w:t>petites, grandes</w:t>
      </w:r>
      <w:r w:rsidR="007259F2" w:rsidRPr="007259F2">
        <w:rPr>
          <w:rFonts w:ascii="Cursive Dumont elementaire" w:hAnsi="Cursive Dumont elementaire"/>
          <w:sz w:val="40"/>
          <w:szCs w:val="40"/>
          <w14:ligatures w14:val="none"/>
          <w14:cntxtAlts/>
        </w:rPr>
        <w:t>, décollées</w:t>
      </w:r>
      <w:r w:rsidR="007259F2">
        <w:rPr>
          <w:sz w:val="28"/>
          <w:szCs w:val="28"/>
        </w:rPr>
        <w:t>.</w:t>
      </w:r>
    </w:p>
    <w:p w14:paraId="3817507A" w14:textId="24EDDA8D" w:rsidR="00982448" w:rsidRDefault="006A019F" w:rsidP="009E5262">
      <w:pPr>
        <w:spacing w:after="0" w:line="360" w:lineRule="auto"/>
        <w:rPr>
          <w:sz w:val="28"/>
          <w:szCs w:val="28"/>
        </w:rPr>
      </w:pPr>
      <w:r w:rsidRPr="00D937AD">
        <w:rPr>
          <w:b/>
          <w:bCs/>
          <w:sz w:val="28"/>
          <w:szCs w:val="28"/>
        </w:rPr>
        <w:t>Les noms des formes de barbes et moustaches</w:t>
      </w:r>
      <w:r>
        <w:rPr>
          <w:sz w:val="28"/>
          <w:szCs w:val="28"/>
        </w:rPr>
        <w:t xml:space="preserve"> </w:t>
      </w:r>
      <w:r w:rsidR="00D937AD">
        <w:rPr>
          <w:sz w:val="28"/>
          <w:szCs w:val="28"/>
        </w:rPr>
        <w:t>sont très nombreux, voici quelques notions :</w:t>
      </w:r>
    </w:p>
    <w:p w14:paraId="3825AED9" w14:textId="6D3DC77C" w:rsidR="00310719" w:rsidRPr="00310719" w:rsidRDefault="00C9468F" w:rsidP="00C9468F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20704" behindDoc="0" locked="0" layoutInCell="1" allowOverlap="1" wp14:anchorId="2C7848EC" wp14:editId="53EDD7BA">
            <wp:simplePos x="0" y="0"/>
            <wp:positionH relativeFrom="column">
              <wp:posOffset>1617003</wp:posOffset>
            </wp:positionH>
            <wp:positionV relativeFrom="paragraph">
              <wp:posOffset>923779</wp:posOffset>
            </wp:positionV>
            <wp:extent cx="4982210" cy="3739515"/>
            <wp:effectExtent l="0" t="0" r="8890" b="0"/>
            <wp:wrapTight wrapText="bothSides">
              <wp:wrapPolygon edited="0">
                <wp:start x="0" y="0"/>
                <wp:lineTo x="0" y="21457"/>
                <wp:lineTo x="21556" y="21457"/>
                <wp:lineTo x="21556" y="0"/>
                <wp:lineTo x="0" y="0"/>
              </wp:wrapPolygon>
            </wp:wrapTight>
            <wp:docPr id="648201702" name="Image 35" descr="Une image contenant Visage humain, mâchoire, croqui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201702" name="Image 35" descr="Une image contenant Visage humain, mâchoire, croquis&#10;&#10;Le contenu généré par l’IA peut être incorrect.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719" w:rsidRPr="00310719">
        <w:rPr>
          <w:sz w:val="28"/>
          <w:szCs w:val="28"/>
          <w:u w:val="single"/>
        </w:rPr>
        <w:t>La barbe</w:t>
      </w:r>
      <w:r w:rsidR="00310719" w:rsidRPr="00310719">
        <w:rPr>
          <w:sz w:val="28"/>
          <w:szCs w:val="28"/>
        </w:rPr>
        <w:t xml:space="preserve"> : </w:t>
      </w:r>
      <w:r w:rsidR="00310719" w:rsidRPr="00310719">
        <w:rPr>
          <w:rFonts w:ascii="Cursive Dumont elementaire" w:hAnsi="Cursive Dumont elementaire"/>
          <w:sz w:val="40"/>
          <w:szCs w:val="40"/>
          <w14:ligatures w14:val="none"/>
          <w14:cntxtAlts/>
        </w:rPr>
        <w:t>la barbiche, le collier, les favoris, la moustache, imberbe</w:t>
      </w:r>
      <w:r w:rsidR="00310719" w:rsidRPr="00310719">
        <w:rPr>
          <w:sz w:val="28"/>
          <w:szCs w:val="28"/>
        </w:rPr>
        <w:t xml:space="preserve"> (qui n'a pas de barbe), </w:t>
      </w:r>
      <w:r w:rsidR="00310719" w:rsidRPr="00310719">
        <w:rPr>
          <w:rFonts w:ascii="Cursive Dumont elementaire" w:hAnsi="Cursive Dumont elementaire"/>
          <w:sz w:val="40"/>
          <w:szCs w:val="40"/>
          <w14:ligatures w14:val="none"/>
          <w14:cntxtAlts/>
        </w:rPr>
        <w:t>glabre</w:t>
      </w:r>
      <w:r w:rsidR="00310719" w:rsidRPr="00310719">
        <w:rPr>
          <w:sz w:val="28"/>
          <w:szCs w:val="28"/>
        </w:rPr>
        <w:t xml:space="preserve"> (naturellement dépourvu de poils), </w:t>
      </w:r>
      <w:r w:rsidR="00310719" w:rsidRPr="00310719">
        <w:rPr>
          <w:rFonts w:ascii="Cursive Dumont elementaire" w:hAnsi="Cursive Dumont elementaire"/>
          <w:sz w:val="40"/>
          <w:szCs w:val="40"/>
          <w14:ligatures w14:val="none"/>
          <w14:cntxtAlts/>
        </w:rPr>
        <w:t>une barbe courte, taillée, longue, épaisse, en broussaille</w:t>
      </w:r>
      <w:r w:rsidR="00310719" w:rsidRPr="00310719">
        <w:rPr>
          <w:sz w:val="28"/>
          <w:szCs w:val="28"/>
        </w:rPr>
        <w:t>.</w:t>
      </w:r>
    </w:p>
    <w:p w14:paraId="18B18F0E" w14:textId="45B8F44F" w:rsidR="00310719" w:rsidRPr="00310719" w:rsidRDefault="00310719" w:rsidP="00310719">
      <w:pPr>
        <w:spacing w:after="0" w:line="360" w:lineRule="auto"/>
        <w:rPr>
          <w:sz w:val="28"/>
          <w:szCs w:val="28"/>
        </w:rPr>
      </w:pPr>
    </w:p>
    <w:p w14:paraId="3EFA0064" w14:textId="1FDEA26D" w:rsidR="00D937AD" w:rsidRDefault="00D937AD" w:rsidP="009E5262">
      <w:pPr>
        <w:spacing w:after="0" w:line="360" w:lineRule="auto"/>
        <w:rPr>
          <w:sz w:val="28"/>
          <w:szCs w:val="28"/>
        </w:rPr>
      </w:pPr>
    </w:p>
    <w:p w14:paraId="1B6613FA" w14:textId="576C3518" w:rsidR="00D937AD" w:rsidRDefault="00D937AD" w:rsidP="009E5262">
      <w:pPr>
        <w:spacing w:after="0" w:line="360" w:lineRule="auto"/>
        <w:rPr>
          <w:sz w:val="28"/>
          <w:szCs w:val="28"/>
        </w:rPr>
      </w:pPr>
    </w:p>
    <w:p w14:paraId="7A494752" w14:textId="77777777" w:rsidR="00D937AD" w:rsidRDefault="00D937AD" w:rsidP="009E5262">
      <w:pPr>
        <w:spacing w:after="0" w:line="360" w:lineRule="auto"/>
        <w:rPr>
          <w:sz w:val="28"/>
          <w:szCs w:val="28"/>
        </w:rPr>
      </w:pPr>
    </w:p>
    <w:p w14:paraId="4B31BA53" w14:textId="77777777" w:rsidR="00D937AD" w:rsidRDefault="00D937AD" w:rsidP="009E5262">
      <w:pPr>
        <w:spacing w:after="0" w:line="360" w:lineRule="auto"/>
        <w:rPr>
          <w:sz w:val="28"/>
          <w:szCs w:val="28"/>
        </w:rPr>
      </w:pPr>
    </w:p>
    <w:p w14:paraId="3DE56ACB" w14:textId="77777777" w:rsidR="00D937AD" w:rsidRDefault="00D937AD" w:rsidP="009E5262">
      <w:pPr>
        <w:spacing w:after="0" w:line="360" w:lineRule="auto"/>
        <w:rPr>
          <w:sz w:val="28"/>
          <w:szCs w:val="28"/>
        </w:rPr>
      </w:pPr>
    </w:p>
    <w:p w14:paraId="7AF22BA7" w14:textId="77777777" w:rsidR="00240F44" w:rsidRDefault="00240F44" w:rsidP="009E5262">
      <w:pPr>
        <w:spacing w:after="0" w:line="360" w:lineRule="auto"/>
        <w:rPr>
          <w:sz w:val="28"/>
          <w:szCs w:val="28"/>
        </w:rPr>
      </w:pPr>
    </w:p>
    <w:p w14:paraId="5E6CA1B3" w14:textId="77777777" w:rsidR="00240F44" w:rsidRDefault="00240F44" w:rsidP="009E5262">
      <w:pPr>
        <w:spacing w:after="0" w:line="360" w:lineRule="auto"/>
        <w:rPr>
          <w:sz w:val="28"/>
          <w:szCs w:val="28"/>
        </w:rPr>
      </w:pPr>
    </w:p>
    <w:p w14:paraId="55322E2F" w14:textId="658911CE" w:rsidR="00240F44" w:rsidRDefault="00235A0F" w:rsidP="009E5262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4B0C9050" wp14:editId="719E2B81">
            <wp:simplePos x="0" y="0"/>
            <wp:positionH relativeFrom="column">
              <wp:posOffset>4597400</wp:posOffset>
            </wp:positionH>
            <wp:positionV relativeFrom="paragraph">
              <wp:posOffset>426720</wp:posOffset>
            </wp:positionV>
            <wp:extent cx="1821180" cy="1790700"/>
            <wp:effectExtent l="0" t="0" r="0" b="0"/>
            <wp:wrapThrough wrapText="bothSides">
              <wp:wrapPolygon edited="0">
                <wp:start x="3163" y="460"/>
                <wp:lineTo x="2033" y="1149"/>
                <wp:lineTo x="2259" y="3677"/>
                <wp:lineTo x="4745" y="4596"/>
                <wp:lineTo x="4067" y="6664"/>
                <wp:lineTo x="3615" y="11949"/>
                <wp:lineTo x="4293" y="15626"/>
                <wp:lineTo x="3389" y="17923"/>
                <wp:lineTo x="2485" y="19302"/>
                <wp:lineTo x="1356" y="19762"/>
                <wp:lineTo x="1356" y="21140"/>
                <wp:lineTo x="19883" y="21140"/>
                <wp:lineTo x="20109" y="20451"/>
                <wp:lineTo x="17172" y="16774"/>
                <wp:lineTo x="16494" y="15626"/>
                <wp:lineTo x="17623" y="12638"/>
                <wp:lineTo x="15364" y="7123"/>
                <wp:lineTo x="14008" y="6434"/>
                <wp:lineTo x="9715" y="4596"/>
                <wp:lineTo x="16494" y="3906"/>
                <wp:lineTo x="16494" y="2068"/>
                <wp:lineTo x="9715" y="460"/>
                <wp:lineTo x="3163" y="460"/>
              </wp:wrapPolygon>
            </wp:wrapThrough>
            <wp:docPr id="129157467" name="Image 36" descr="Une image contenant Torse, estomac, muscle, joi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57467" name="Image 36" descr="Une image contenant Torse, estomac, muscle, joint&#10;&#10;Le contenu généré par l’IA peut être incorrect.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69F1" w:rsidRPr="00191DB2">
        <w:rPr>
          <w:b/>
          <w:bCs/>
          <w:sz w:val="28"/>
          <w:szCs w:val="28"/>
        </w:rPr>
        <w:t>2</w:t>
      </w:r>
      <w:r w:rsidR="003969F1">
        <w:rPr>
          <w:sz w:val="28"/>
          <w:szCs w:val="28"/>
        </w:rPr>
        <w:t xml:space="preserve"> La </w:t>
      </w:r>
      <w:r w:rsidR="003969F1" w:rsidRPr="00191DB2">
        <w:rPr>
          <w:rFonts w:ascii="Cursive Dumont elementaire" w:hAnsi="Cursive Dumont elementaire"/>
          <w:sz w:val="40"/>
          <w:szCs w:val="40"/>
          <w14:ligatures w14:val="none"/>
          <w14:cntxtAlts/>
        </w:rPr>
        <w:t>silhouette</w:t>
      </w:r>
      <w:r w:rsidR="00461C18">
        <w:rPr>
          <w:sz w:val="28"/>
          <w:szCs w:val="28"/>
        </w:rPr>
        <w:t xml:space="preserve"> (la forme du corps)</w:t>
      </w:r>
      <w:r w:rsidR="003969F1">
        <w:rPr>
          <w:sz w:val="28"/>
          <w:szCs w:val="28"/>
        </w:rPr>
        <w:t>, l’</w:t>
      </w:r>
      <w:r w:rsidR="003969F1" w:rsidRPr="00191DB2">
        <w:rPr>
          <w:rFonts w:ascii="Cursive Dumont elementaire" w:hAnsi="Cursive Dumont elementaire"/>
          <w:sz w:val="40"/>
          <w:szCs w:val="40"/>
          <w14:ligatures w14:val="none"/>
          <w14:cntxtAlts/>
        </w:rPr>
        <w:t>allure</w:t>
      </w:r>
      <w:r w:rsidR="00461C18">
        <w:rPr>
          <w:sz w:val="28"/>
          <w:szCs w:val="28"/>
        </w:rPr>
        <w:t xml:space="preserve"> (la façon dont le corps se comporte).</w:t>
      </w:r>
    </w:p>
    <w:p w14:paraId="5204F0F8" w14:textId="77777777" w:rsidR="005B3AC2" w:rsidRDefault="005B3AC2" w:rsidP="004F0CBD">
      <w:pPr>
        <w:spacing w:after="0" w:line="360" w:lineRule="auto"/>
        <w:rPr>
          <w:b/>
          <w:bCs/>
          <w:sz w:val="28"/>
          <w:szCs w:val="28"/>
          <w:u w:val="single"/>
        </w:rPr>
      </w:pPr>
    </w:p>
    <w:p w14:paraId="684D2040" w14:textId="5C3AACD3" w:rsidR="004F0CBD" w:rsidRPr="004F0CBD" w:rsidRDefault="004F0CBD" w:rsidP="004F0CBD">
      <w:pPr>
        <w:spacing w:after="0" w:line="360" w:lineRule="auto"/>
        <w:rPr>
          <w:b/>
          <w:bCs/>
          <w:sz w:val="28"/>
          <w:szCs w:val="28"/>
        </w:rPr>
      </w:pPr>
      <w:r w:rsidRPr="004F0CBD">
        <w:rPr>
          <w:b/>
          <w:bCs/>
          <w:sz w:val="28"/>
          <w:szCs w:val="28"/>
          <w:u w:val="single"/>
        </w:rPr>
        <w:t>La taille</w:t>
      </w:r>
    </w:p>
    <w:p w14:paraId="71DB2A43" w14:textId="5C2DD674" w:rsidR="004F0CBD" w:rsidRPr="004F0CBD" w:rsidRDefault="004F0CBD" w:rsidP="00191DB2">
      <w:pPr>
        <w:spacing w:after="0" w:line="240" w:lineRule="auto"/>
        <w:rPr>
          <w:rFonts w:ascii="Cursive Dumont elementaire" w:hAnsi="Cursive Dumont elementaire"/>
          <w:sz w:val="40"/>
          <w:szCs w:val="40"/>
          <w14:ligatures w14:val="none"/>
          <w14:cntxtAlts/>
        </w:rPr>
      </w:pPr>
      <w:r w:rsidRPr="004F0CBD">
        <w:rPr>
          <w:sz w:val="28"/>
          <w:szCs w:val="28"/>
        </w:rPr>
        <w:t>Grand et mince =</w:t>
      </w:r>
      <w:r w:rsidRPr="004F0CBD">
        <w:rPr>
          <w:rFonts w:ascii="Cursive Dumont elementaire" w:hAnsi="Cursive Dumont elementaire"/>
          <w:sz w:val="40"/>
          <w:szCs w:val="40"/>
          <w14:ligatures w14:val="none"/>
          <w14:cntxtAlts/>
        </w:rPr>
        <w:t xml:space="preserve"> élancé, svelte.</w:t>
      </w:r>
    </w:p>
    <w:p w14:paraId="7FF14592" w14:textId="2360C056" w:rsidR="004F0CBD" w:rsidRPr="004F0CBD" w:rsidRDefault="005B3AC2" w:rsidP="00191DB2">
      <w:pPr>
        <w:spacing w:after="0" w:line="240" w:lineRule="auto"/>
        <w:rPr>
          <w:rFonts w:ascii="Cursive Dumont elementaire" w:hAnsi="Cursive Dumont elementaire"/>
          <w:sz w:val="40"/>
          <w:szCs w:val="40"/>
          <w14:ligatures w14:val="none"/>
          <w14:cntxtAlts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 wp14:anchorId="2B3E29E0" wp14:editId="54F70ACC">
            <wp:simplePos x="4258310" y="8077200"/>
            <wp:positionH relativeFrom="margin">
              <wp:align>right</wp:align>
            </wp:positionH>
            <wp:positionV relativeFrom="margin">
              <wp:align>bottom</wp:align>
            </wp:positionV>
            <wp:extent cx="2354580" cy="2156460"/>
            <wp:effectExtent l="0" t="0" r="7620" b="0"/>
            <wp:wrapSquare wrapText="bothSides"/>
            <wp:docPr id="1042217355" name="Image 37" descr="Une image contenant silhouette, debout, ho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217355" name="Image 37" descr="Une image contenant silhouette, debout, homme&#10;&#10;Le contenu généré par l’IA peut être incorrect.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58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0CBD" w:rsidRPr="004F0CBD">
        <w:rPr>
          <w:sz w:val="28"/>
          <w:szCs w:val="28"/>
        </w:rPr>
        <w:t>Grand et fort</w:t>
      </w:r>
      <w:r w:rsidR="004F0CBD" w:rsidRPr="004F0CBD">
        <w:rPr>
          <w:rFonts w:ascii="Cursive Dumont elementaire" w:hAnsi="Cursive Dumont elementaire"/>
          <w:sz w:val="40"/>
          <w:szCs w:val="40"/>
          <w14:ligatures w14:val="none"/>
          <w14:cntxtAlts/>
        </w:rPr>
        <w:t xml:space="preserve"> = d'une haute stature, colossal, corpulent.</w:t>
      </w:r>
    </w:p>
    <w:p w14:paraId="6606EE58" w14:textId="3FAE78E5" w:rsidR="004F0CBD" w:rsidRPr="004F0CBD" w:rsidRDefault="004F0CBD" w:rsidP="00191DB2">
      <w:pPr>
        <w:spacing w:after="0" w:line="240" w:lineRule="auto"/>
        <w:rPr>
          <w:rFonts w:ascii="Cursive Dumont elementaire" w:hAnsi="Cursive Dumont elementaire"/>
          <w:sz w:val="40"/>
          <w:szCs w:val="40"/>
          <w14:ligatures w14:val="none"/>
          <w14:cntxtAlts/>
        </w:rPr>
      </w:pPr>
      <w:r w:rsidRPr="004F0CBD">
        <w:rPr>
          <w:sz w:val="28"/>
          <w:szCs w:val="28"/>
        </w:rPr>
        <w:t>Petit et large</w:t>
      </w:r>
      <w:r w:rsidRPr="004F0CBD">
        <w:rPr>
          <w:rFonts w:ascii="Cursive Dumont elementaire" w:hAnsi="Cursive Dumont elementaire"/>
          <w:sz w:val="40"/>
          <w:szCs w:val="40"/>
          <w14:ligatures w14:val="none"/>
          <w14:cntxtAlts/>
        </w:rPr>
        <w:t xml:space="preserve"> = trapu.</w:t>
      </w:r>
    </w:p>
    <w:p w14:paraId="32F28CFF" w14:textId="67B4466D" w:rsidR="004F0CBD" w:rsidRPr="004F0CBD" w:rsidRDefault="004F0CBD" w:rsidP="00191DB2">
      <w:pPr>
        <w:spacing w:after="0" w:line="240" w:lineRule="auto"/>
        <w:rPr>
          <w:rFonts w:ascii="Cursive Dumont elementaire" w:hAnsi="Cursive Dumont elementaire"/>
          <w:sz w:val="40"/>
          <w:szCs w:val="40"/>
          <w14:ligatures w14:val="none"/>
          <w14:cntxtAlts/>
        </w:rPr>
      </w:pPr>
      <w:r w:rsidRPr="004F0CBD">
        <w:rPr>
          <w:sz w:val="28"/>
          <w:szCs w:val="28"/>
        </w:rPr>
        <w:t>Petit et large de dos</w:t>
      </w:r>
      <w:r w:rsidRPr="004F0CBD">
        <w:rPr>
          <w:rFonts w:ascii="Cursive Dumont elementaire" w:hAnsi="Cursive Dumont elementaire"/>
          <w:sz w:val="40"/>
          <w:szCs w:val="40"/>
          <w14:ligatures w14:val="none"/>
          <w14:cntxtAlts/>
        </w:rPr>
        <w:t xml:space="preserve"> = râblé.</w:t>
      </w:r>
    </w:p>
    <w:p w14:paraId="1E17E31D" w14:textId="77777777" w:rsidR="004F0CBD" w:rsidRPr="004F0CBD" w:rsidRDefault="004F0CBD" w:rsidP="00191DB2">
      <w:pPr>
        <w:spacing w:after="0" w:line="240" w:lineRule="auto"/>
        <w:rPr>
          <w:rFonts w:ascii="Cursive Dumont elementaire" w:hAnsi="Cursive Dumont elementaire"/>
          <w:sz w:val="40"/>
          <w:szCs w:val="40"/>
          <w14:ligatures w14:val="none"/>
          <w14:cntxtAlts/>
        </w:rPr>
      </w:pPr>
      <w:r w:rsidRPr="004F0CBD">
        <w:rPr>
          <w:sz w:val="28"/>
          <w:szCs w:val="28"/>
        </w:rPr>
        <w:t>Très petit</w:t>
      </w:r>
      <w:r w:rsidRPr="004F0CBD">
        <w:rPr>
          <w:rFonts w:ascii="Cursive Dumont elementaire" w:hAnsi="Cursive Dumont elementaire"/>
          <w:sz w:val="40"/>
          <w:szCs w:val="40"/>
          <w14:ligatures w14:val="none"/>
          <w14:cntxtAlts/>
        </w:rPr>
        <w:t xml:space="preserve"> =lilliputien, nain.</w:t>
      </w:r>
    </w:p>
    <w:p w14:paraId="22B0DDE2" w14:textId="77777777" w:rsidR="005B3AC2" w:rsidRDefault="005B3AC2" w:rsidP="00F602E2">
      <w:pPr>
        <w:spacing w:after="0" w:line="360" w:lineRule="auto"/>
        <w:rPr>
          <w:b/>
          <w:bCs/>
          <w:sz w:val="28"/>
          <w:szCs w:val="28"/>
          <w:u w:val="single"/>
        </w:rPr>
      </w:pPr>
    </w:p>
    <w:p w14:paraId="484C0375" w14:textId="77777777" w:rsidR="005B3AC2" w:rsidRDefault="005B3AC2" w:rsidP="00F602E2">
      <w:pPr>
        <w:spacing w:after="0" w:line="360" w:lineRule="auto"/>
        <w:rPr>
          <w:b/>
          <w:bCs/>
          <w:sz w:val="28"/>
          <w:szCs w:val="28"/>
          <w:u w:val="single"/>
        </w:rPr>
        <w:sectPr w:rsidR="005B3AC2" w:rsidSect="0038475F">
          <w:pgSz w:w="11906" w:h="16838"/>
          <w:pgMar w:top="720" w:right="720" w:bottom="720" w:left="720" w:header="510" w:footer="57" w:gutter="0"/>
          <w:cols w:space="708"/>
          <w:docGrid w:linePitch="360"/>
        </w:sectPr>
      </w:pPr>
    </w:p>
    <w:p w14:paraId="15708629" w14:textId="763CDACD" w:rsidR="004F0CBD" w:rsidRPr="004F0CBD" w:rsidRDefault="004F0CBD" w:rsidP="00F602E2">
      <w:pPr>
        <w:spacing w:after="0" w:line="360" w:lineRule="auto"/>
        <w:rPr>
          <w:rFonts w:ascii="Cursive Dumont elementaire" w:hAnsi="Cursive Dumont elementaire"/>
          <w:sz w:val="40"/>
          <w:szCs w:val="40"/>
          <w14:ligatures w14:val="none"/>
          <w14:cntxtAlts/>
        </w:rPr>
      </w:pPr>
      <w:r w:rsidRPr="004F0CBD">
        <w:rPr>
          <w:b/>
          <w:bCs/>
          <w:sz w:val="28"/>
          <w:szCs w:val="28"/>
          <w:u w:val="single"/>
        </w:rPr>
        <w:lastRenderedPageBreak/>
        <w:t>La grosseur</w:t>
      </w:r>
    </w:p>
    <w:p w14:paraId="18D79655" w14:textId="77777777" w:rsidR="004F0CBD" w:rsidRPr="004F0CBD" w:rsidRDefault="004F0CBD" w:rsidP="00191DB2">
      <w:pPr>
        <w:spacing w:after="0" w:line="240" w:lineRule="auto"/>
        <w:rPr>
          <w:rFonts w:ascii="Cursive Dumont elementaire" w:hAnsi="Cursive Dumont elementaire"/>
          <w:sz w:val="40"/>
          <w:szCs w:val="40"/>
          <w14:ligatures w14:val="none"/>
          <w14:cntxtAlts/>
        </w:rPr>
      </w:pPr>
      <w:r w:rsidRPr="004F0CBD">
        <w:rPr>
          <w:sz w:val="28"/>
          <w:szCs w:val="28"/>
        </w:rPr>
        <w:t>Gros sans excès</w:t>
      </w:r>
      <w:r w:rsidRPr="004F0CBD">
        <w:rPr>
          <w:rFonts w:ascii="Cursive Dumont elementaire" w:hAnsi="Cursive Dumont elementaire"/>
          <w:sz w:val="40"/>
          <w:szCs w:val="40"/>
          <w14:ligatures w14:val="none"/>
          <w14:cntxtAlts/>
        </w:rPr>
        <w:t xml:space="preserve">  = corpulent.</w:t>
      </w:r>
    </w:p>
    <w:p w14:paraId="51B84B2D" w14:textId="3C21D5B1" w:rsidR="004F0CBD" w:rsidRPr="004F0CBD" w:rsidRDefault="004F0CBD" w:rsidP="00F602E2">
      <w:pPr>
        <w:spacing w:after="0" w:line="240" w:lineRule="auto"/>
        <w:rPr>
          <w:rFonts w:ascii="Cursive Dumont elementaire" w:hAnsi="Cursive Dumont elementaire"/>
          <w:sz w:val="40"/>
          <w:szCs w:val="40"/>
          <w14:ligatures w14:val="none"/>
          <w14:cntxtAlts/>
        </w:rPr>
      </w:pPr>
      <w:r w:rsidRPr="004F0CBD">
        <w:rPr>
          <w:sz w:val="28"/>
          <w:szCs w:val="28"/>
        </w:rPr>
        <w:t>Gros avec excès</w:t>
      </w:r>
      <w:r w:rsidRPr="004F0CBD">
        <w:rPr>
          <w:rFonts w:ascii="Cursive Dumont elementaire" w:hAnsi="Cursive Dumont elementaire"/>
          <w:sz w:val="40"/>
          <w:szCs w:val="40"/>
          <w14:ligatures w14:val="none"/>
          <w14:cntxtAlts/>
        </w:rPr>
        <w:t xml:space="preserve"> = replet, empâté, lourd, épais, obèse, bedonnant, rondelet, dodu.</w:t>
      </w:r>
    </w:p>
    <w:p w14:paraId="2628CEA6" w14:textId="07AA9E0D" w:rsidR="004F0CBD" w:rsidRPr="004F0CBD" w:rsidRDefault="004F0CBD" w:rsidP="00191DB2">
      <w:pPr>
        <w:spacing w:after="0" w:line="240" w:lineRule="auto"/>
        <w:rPr>
          <w:rFonts w:ascii="Cursive Dumont elementaire" w:hAnsi="Cursive Dumont elementaire"/>
          <w:sz w:val="40"/>
          <w:szCs w:val="40"/>
          <w14:ligatures w14:val="none"/>
          <w14:cntxtAlts/>
        </w:rPr>
      </w:pPr>
      <w:r w:rsidRPr="004F0CBD">
        <w:rPr>
          <w:sz w:val="28"/>
          <w:szCs w:val="28"/>
        </w:rPr>
        <w:t>Mince</w:t>
      </w:r>
      <w:r w:rsidRPr="004F0CBD">
        <w:rPr>
          <w:rFonts w:ascii="Cursive Dumont elementaire" w:hAnsi="Cursive Dumont elementaire"/>
          <w:sz w:val="40"/>
          <w:szCs w:val="40"/>
          <w14:ligatures w14:val="none"/>
          <w14:cntxtAlts/>
        </w:rPr>
        <w:t>, svelte, élancé.</w:t>
      </w:r>
    </w:p>
    <w:p w14:paraId="068C6CDB" w14:textId="2F7BD65E" w:rsidR="004F0CBD" w:rsidRPr="004F0CBD" w:rsidRDefault="004F0CBD" w:rsidP="00191DB2">
      <w:pPr>
        <w:spacing w:after="0" w:line="240" w:lineRule="auto"/>
        <w:rPr>
          <w:sz w:val="28"/>
          <w:szCs w:val="28"/>
        </w:rPr>
      </w:pPr>
      <w:r w:rsidRPr="004F0CBD">
        <w:rPr>
          <w:sz w:val="28"/>
          <w:szCs w:val="28"/>
        </w:rPr>
        <w:t>Maigre</w:t>
      </w:r>
      <w:r w:rsidRPr="004F0CBD">
        <w:rPr>
          <w:rFonts w:ascii="Cursive Dumont elementaire" w:hAnsi="Cursive Dumont elementaire"/>
          <w:sz w:val="40"/>
          <w:szCs w:val="40"/>
          <w14:ligatures w14:val="none"/>
          <w14:cntxtAlts/>
        </w:rPr>
        <w:t>, squelettique.</w:t>
      </w:r>
    </w:p>
    <w:p w14:paraId="511F174C" w14:textId="77777777" w:rsidR="00BE2D6E" w:rsidRPr="00BE2D6E" w:rsidRDefault="00BE2D6E" w:rsidP="00BE2D6E">
      <w:pPr>
        <w:spacing w:after="0" w:line="240" w:lineRule="auto"/>
        <w:rPr>
          <w:b/>
          <w:bCs/>
          <w:sz w:val="28"/>
          <w:szCs w:val="28"/>
        </w:rPr>
      </w:pPr>
      <w:r w:rsidRPr="00BE2D6E">
        <w:rPr>
          <w:b/>
          <w:bCs/>
          <w:sz w:val="28"/>
          <w:szCs w:val="28"/>
          <w:u w:val="single"/>
        </w:rPr>
        <w:t>La force, la vigueur, la robustesse</w:t>
      </w:r>
    </w:p>
    <w:p w14:paraId="5CE2287B" w14:textId="09485548" w:rsidR="00BE2D6E" w:rsidRPr="00BE2D6E" w:rsidRDefault="00BE2D6E" w:rsidP="00F602E2">
      <w:pPr>
        <w:spacing w:after="0" w:line="240" w:lineRule="auto"/>
        <w:rPr>
          <w:rFonts w:ascii="Cursive Dumont elementaire" w:hAnsi="Cursive Dumont elementaire"/>
          <w:sz w:val="40"/>
          <w:szCs w:val="40"/>
          <w14:ligatures w14:val="none"/>
          <w14:cntxtAlts/>
        </w:rPr>
      </w:pPr>
      <w:r w:rsidRPr="00BE2D6E">
        <w:rPr>
          <w:sz w:val="28"/>
          <w:szCs w:val="28"/>
        </w:rPr>
        <w:t xml:space="preserve">Résistant à l'effort, la maladie = </w:t>
      </w:r>
      <w:r w:rsidRPr="00BE2D6E">
        <w:rPr>
          <w:rFonts w:ascii="Cursive Dumont elementaire" w:hAnsi="Cursive Dumont elementaire"/>
          <w:sz w:val="40"/>
          <w:szCs w:val="40"/>
          <w14:ligatures w14:val="none"/>
          <w14:cntxtAlts/>
        </w:rPr>
        <w:t>solide, robuste.</w:t>
      </w:r>
    </w:p>
    <w:p w14:paraId="56DA3B44" w14:textId="7F77E604" w:rsidR="00BE2D6E" w:rsidRPr="00BE2D6E" w:rsidRDefault="00BE2D6E" w:rsidP="00F602E2">
      <w:pPr>
        <w:spacing w:after="0" w:line="240" w:lineRule="auto"/>
        <w:rPr>
          <w:rFonts w:ascii="Cursive Dumont elementaire" w:hAnsi="Cursive Dumont elementaire"/>
          <w:sz w:val="40"/>
          <w:szCs w:val="40"/>
          <w14:ligatures w14:val="none"/>
          <w14:cntxtAlts/>
        </w:rPr>
      </w:pPr>
      <w:r w:rsidRPr="00BE2D6E">
        <w:rPr>
          <w:sz w:val="28"/>
          <w:szCs w:val="28"/>
        </w:rPr>
        <w:t>Capable d'agir vigoureusement =</w:t>
      </w:r>
      <w:r w:rsidRPr="00BE2D6E">
        <w:rPr>
          <w:rFonts w:ascii="Cursive Dumont elementaire" w:hAnsi="Cursive Dumont elementaire"/>
          <w:sz w:val="40"/>
          <w:szCs w:val="40"/>
          <w14:ligatures w14:val="none"/>
          <w14:cntxtAlts/>
        </w:rPr>
        <w:t xml:space="preserve"> fort, vigoureux, puissant.</w:t>
      </w:r>
    </w:p>
    <w:p w14:paraId="0D207C3E" w14:textId="77777777" w:rsidR="00BE2D6E" w:rsidRPr="00BE2D6E" w:rsidRDefault="00BE2D6E" w:rsidP="00BE2D6E">
      <w:pPr>
        <w:spacing w:after="0" w:line="240" w:lineRule="auto"/>
        <w:rPr>
          <w:sz w:val="28"/>
          <w:szCs w:val="28"/>
        </w:rPr>
      </w:pPr>
      <w:r w:rsidRPr="00BE2D6E">
        <w:rPr>
          <w:sz w:val="28"/>
          <w:szCs w:val="28"/>
        </w:rPr>
        <w:t xml:space="preserve">Bâti en force = </w:t>
      </w:r>
      <w:r w:rsidRPr="00BE2D6E">
        <w:rPr>
          <w:rFonts w:ascii="Cursive Dumont elementaire" w:hAnsi="Cursive Dumont elementaire"/>
          <w:sz w:val="40"/>
          <w:szCs w:val="40"/>
          <w14:ligatures w14:val="none"/>
          <w14:cntxtAlts/>
        </w:rPr>
        <w:t>musclé, athlétique, colossal</w:t>
      </w:r>
      <w:r w:rsidRPr="00BE2D6E">
        <w:rPr>
          <w:sz w:val="28"/>
          <w:szCs w:val="28"/>
        </w:rPr>
        <w:t>.</w:t>
      </w:r>
    </w:p>
    <w:p w14:paraId="324B1683" w14:textId="05D92752" w:rsidR="00BE2D6E" w:rsidRPr="00BE2D6E" w:rsidRDefault="00BE2D6E" w:rsidP="00BE2D6E">
      <w:pPr>
        <w:spacing w:after="0" w:line="240" w:lineRule="auto"/>
        <w:rPr>
          <w:sz w:val="28"/>
          <w:szCs w:val="28"/>
        </w:rPr>
      </w:pPr>
      <w:r w:rsidRPr="00BE2D6E">
        <w:rPr>
          <w:sz w:val="28"/>
          <w:szCs w:val="28"/>
        </w:rPr>
        <w:t xml:space="preserve">Faible d'apparence = </w:t>
      </w:r>
      <w:r w:rsidRPr="00BE2D6E">
        <w:rPr>
          <w:rFonts w:ascii="Cursive Dumont elementaire" w:hAnsi="Cursive Dumont elementaire"/>
          <w:sz w:val="40"/>
          <w:szCs w:val="40"/>
          <w14:ligatures w14:val="none"/>
          <w14:cntxtAlts/>
        </w:rPr>
        <w:t>frêle, chétif, grêle, fluet</w:t>
      </w:r>
      <w:r w:rsidRPr="00BE2D6E">
        <w:rPr>
          <w:sz w:val="28"/>
          <w:szCs w:val="28"/>
        </w:rPr>
        <w:t>.</w:t>
      </w:r>
    </w:p>
    <w:p w14:paraId="1F107A9E" w14:textId="35B1BB95" w:rsidR="00BE2D6E" w:rsidRPr="00BE2D6E" w:rsidRDefault="00BE2D6E" w:rsidP="00995A07">
      <w:pPr>
        <w:spacing w:after="0" w:line="240" w:lineRule="auto"/>
        <w:rPr>
          <w:rFonts w:ascii="Cursive Dumont elementaire" w:hAnsi="Cursive Dumont elementaire"/>
          <w:sz w:val="40"/>
          <w:szCs w:val="40"/>
          <w14:ligatures w14:val="none"/>
          <w14:cntxtAlts/>
        </w:rPr>
      </w:pPr>
      <w:r w:rsidRPr="00BE2D6E">
        <w:rPr>
          <w:sz w:val="28"/>
          <w:szCs w:val="28"/>
        </w:rPr>
        <w:t>Peu résistant à la maladie =</w:t>
      </w:r>
      <w:r w:rsidRPr="00BE2D6E">
        <w:rPr>
          <w:rFonts w:ascii="Cursive Dumont elementaire" w:hAnsi="Cursive Dumont elementaire"/>
          <w:sz w:val="40"/>
          <w:szCs w:val="40"/>
          <w14:ligatures w14:val="none"/>
          <w14:cntxtAlts/>
        </w:rPr>
        <w:t xml:space="preserve"> malingre, maladif, souffreteux.</w:t>
      </w:r>
    </w:p>
    <w:p w14:paraId="563CBF76" w14:textId="45A09FE5" w:rsidR="00BE2D6E" w:rsidRPr="00BE2D6E" w:rsidRDefault="00DF01CC" w:rsidP="00BE2D6E">
      <w:pPr>
        <w:spacing w:after="0"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 wp14:anchorId="6D554B8F" wp14:editId="3B8977F6">
            <wp:simplePos x="0" y="0"/>
            <wp:positionH relativeFrom="column">
              <wp:posOffset>3556000</wp:posOffset>
            </wp:positionH>
            <wp:positionV relativeFrom="paragraph">
              <wp:posOffset>218864</wp:posOffset>
            </wp:positionV>
            <wp:extent cx="2225233" cy="2057578"/>
            <wp:effectExtent l="0" t="0" r="3810" b="0"/>
            <wp:wrapTight wrapText="bothSides">
              <wp:wrapPolygon edited="0">
                <wp:start x="3514" y="0"/>
                <wp:lineTo x="3144" y="600"/>
                <wp:lineTo x="2404" y="3000"/>
                <wp:lineTo x="1664" y="6400"/>
                <wp:lineTo x="0" y="7800"/>
                <wp:lineTo x="0" y="8600"/>
                <wp:lineTo x="2774" y="9600"/>
                <wp:lineTo x="3699" y="12800"/>
                <wp:lineTo x="3699" y="16000"/>
                <wp:lineTo x="2959" y="17000"/>
                <wp:lineTo x="1479" y="19200"/>
                <wp:lineTo x="1479" y="20000"/>
                <wp:lineTo x="2774" y="21400"/>
                <wp:lineTo x="3514" y="21400"/>
                <wp:lineTo x="4623" y="21400"/>
                <wp:lineTo x="5363" y="21400"/>
                <wp:lineTo x="17753" y="19400"/>
                <wp:lineTo x="20527" y="16000"/>
                <wp:lineTo x="21452" y="9800"/>
                <wp:lineTo x="21452" y="9000"/>
                <wp:lineTo x="20158" y="3200"/>
                <wp:lineTo x="20527" y="2400"/>
                <wp:lineTo x="18863" y="2000"/>
                <wp:lineTo x="5363" y="0"/>
                <wp:lineTo x="3514" y="0"/>
              </wp:wrapPolygon>
            </wp:wrapTight>
            <wp:docPr id="558562690" name="Image 39" descr="Une image contenant noir, obscurité, capture d’écran, nui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562690" name="Image 39" descr="Une image contenant noir, obscurité, capture d’écran, nuit&#10;&#10;Le contenu généré par l’IA peut être incorrect.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233" cy="2057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7E54">
        <w:rPr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4A8A3EAA" wp14:editId="4CC19558">
            <wp:simplePos x="0" y="0"/>
            <wp:positionH relativeFrom="column">
              <wp:posOffset>0</wp:posOffset>
            </wp:positionH>
            <wp:positionV relativeFrom="paragraph">
              <wp:posOffset>123825</wp:posOffset>
            </wp:positionV>
            <wp:extent cx="2789162" cy="1988992"/>
            <wp:effectExtent l="0" t="0" r="0" b="0"/>
            <wp:wrapTight wrapText="bothSides">
              <wp:wrapPolygon edited="0">
                <wp:start x="7820" y="0"/>
                <wp:lineTo x="3098" y="1448"/>
                <wp:lineTo x="0" y="2897"/>
                <wp:lineTo x="0" y="4345"/>
                <wp:lineTo x="4574" y="6828"/>
                <wp:lineTo x="4574" y="7862"/>
                <wp:lineTo x="6049" y="9931"/>
                <wp:lineTo x="6049" y="10552"/>
                <wp:lineTo x="7525" y="13241"/>
                <wp:lineTo x="7820" y="16552"/>
                <wp:lineTo x="2508" y="17379"/>
                <wp:lineTo x="2066" y="18828"/>
                <wp:lineTo x="2803" y="19862"/>
                <wp:lineTo x="2951" y="21103"/>
                <wp:lineTo x="7967" y="21103"/>
                <wp:lineTo x="21393" y="20690"/>
                <wp:lineTo x="21246" y="19862"/>
                <wp:lineTo x="19033" y="16552"/>
                <wp:lineTo x="18738" y="13241"/>
                <wp:lineTo x="19328" y="6621"/>
                <wp:lineTo x="18738" y="3310"/>
                <wp:lineTo x="17115" y="0"/>
                <wp:lineTo x="7820" y="0"/>
              </wp:wrapPolygon>
            </wp:wrapTight>
            <wp:docPr id="1858657415" name="Image 38" descr="Une image contenant noir, obscurité, nui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657415" name="Image 38" descr="Une image contenant noir, obscurité, nuit&#10;&#10;Le contenu généré par l’IA peut être incorrect.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162" cy="198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2D6E" w:rsidRPr="00BE2D6E">
        <w:rPr>
          <w:sz w:val="28"/>
          <w:szCs w:val="28"/>
        </w:rPr>
        <w:t> </w:t>
      </w:r>
    </w:p>
    <w:p w14:paraId="5438CA06" w14:textId="0972E32B" w:rsidR="004F0CBD" w:rsidRPr="004F0CBD" w:rsidRDefault="004F0CBD" w:rsidP="004F0CBD">
      <w:pPr>
        <w:spacing w:after="0" w:line="360" w:lineRule="auto"/>
        <w:rPr>
          <w:sz w:val="28"/>
          <w:szCs w:val="28"/>
        </w:rPr>
      </w:pPr>
    </w:p>
    <w:p w14:paraId="60EB9052" w14:textId="477D5A5E" w:rsidR="004F0CBD" w:rsidRDefault="004F0CBD" w:rsidP="009E5262">
      <w:pPr>
        <w:spacing w:after="0" w:line="360" w:lineRule="auto"/>
        <w:rPr>
          <w:sz w:val="28"/>
          <w:szCs w:val="28"/>
        </w:rPr>
      </w:pPr>
    </w:p>
    <w:p w14:paraId="378107C6" w14:textId="33AB1710" w:rsidR="00A17E54" w:rsidRDefault="00A17E54" w:rsidP="009E5262">
      <w:pPr>
        <w:spacing w:after="0" w:line="360" w:lineRule="auto"/>
        <w:rPr>
          <w:sz w:val="28"/>
          <w:szCs w:val="28"/>
        </w:rPr>
      </w:pPr>
    </w:p>
    <w:p w14:paraId="56A3A075" w14:textId="77777777" w:rsidR="00A17E54" w:rsidRDefault="00A17E54" w:rsidP="009E5262">
      <w:pPr>
        <w:spacing w:after="0" w:line="360" w:lineRule="auto"/>
        <w:rPr>
          <w:sz w:val="28"/>
          <w:szCs w:val="28"/>
        </w:rPr>
      </w:pPr>
    </w:p>
    <w:p w14:paraId="2AEC3FC8" w14:textId="77777777" w:rsidR="00A17E54" w:rsidRDefault="00A17E54" w:rsidP="009E5262">
      <w:pPr>
        <w:spacing w:after="0" w:line="360" w:lineRule="auto"/>
        <w:rPr>
          <w:sz w:val="28"/>
          <w:szCs w:val="28"/>
        </w:rPr>
      </w:pPr>
    </w:p>
    <w:p w14:paraId="708D80D4" w14:textId="77777777" w:rsidR="00A17E54" w:rsidRDefault="00A17E54" w:rsidP="009E5262">
      <w:pPr>
        <w:spacing w:after="0" w:line="360" w:lineRule="auto"/>
        <w:rPr>
          <w:sz w:val="28"/>
          <w:szCs w:val="28"/>
        </w:rPr>
      </w:pPr>
    </w:p>
    <w:p w14:paraId="7A83A299" w14:textId="392C7EB1" w:rsidR="004F24A7" w:rsidRPr="004F24A7" w:rsidRDefault="004F24A7" w:rsidP="004F24A7">
      <w:pPr>
        <w:spacing w:after="0" w:line="360" w:lineRule="auto"/>
        <w:rPr>
          <w:sz w:val="28"/>
          <w:szCs w:val="28"/>
        </w:rPr>
      </w:pPr>
      <w:r w:rsidRPr="004F24A7">
        <w:rPr>
          <w:sz w:val="28"/>
          <w:szCs w:val="28"/>
          <w:u w:val="single"/>
        </w:rPr>
        <w:t>L'air, l'apparence, la mine</w:t>
      </w:r>
      <w:r w:rsidRPr="004F24A7">
        <w:rPr>
          <w:sz w:val="28"/>
          <w:szCs w:val="28"/>
        </w:rPr>
        <w:t> : un air sympathique</w:t>
      </w:r>
      <w:r w:rsidR="007417F8">
        <w:rPr>
          <w:sz w:val="28"/>
          <w:szCs w:val="28"/>
        </w:rPr>
        <w:t>,</w:t>
      </w:r>
      <w:r w:rsidRPr="004F24A7">
        <w:rPr>
          <w:sz w:val="28"/>
          <w:szCs w:val="28"/>
        </w:rPr>
        <w:t xml:space="preserve"> antipathique</w:t>
      </w:r>
      <w:r w:rsidR="007417F8">
        <w:rPr>
          <w:sz w:val="28"/>
          <w:szCs w:val="28"/>
        </w:rPr>
        <w:t>,</w:t>
      </w:r>
      <w:r w:rsidRPr="004F24A7">
        <w:rPr>
          <w:sz w:val="28"/>
          <w:szCs w:val="28"/>
        </w:rPr>
        <w:t xml:space="preserve"> accueillant</w:t>
      </w:r>
      <w:r w:rsidR="007417F8">
        <w:rPr>
          <w:sz w:val="28"/>
          <w:szCs w:val="28"/>
        </w:rPr>
        <w:t>,</w:t>
      </w:r>
      <w:r w:rsidRPr="004F24A7">
        <w:rPr>
          <w:sz w:val="28"/>
          <w:szCs w:val="28"/>
        </w:rPr>
        <w:t xml:space="preserve"> rébarbatif</w:t>
      </w:r>
      <w:r w:rsidR="007417F8">
        <w:rPr>
          <w:sz w:val="28"/>
          <w:szCs w:val="28"/>
        </w:rPr>
        <w:t>,</w:t>
      </w:r>
      <w:r w:rsidRPr="004F24A7">
        <w:rPr>
          <w:sz w:val="28"/>
          <w:szCs w:val="28"/>
        </w:rPr>
        <w:t xml:space="preserve"> hostile, froid, glacial</w:t>
      </w:r>
      <w:r w:rsidR="007417F8">
        <w:rPr>
          <w:sz w:val="28"/>
          <w:szCs w:val="28"/>
        </w:rPr>
        <w:t>,</w:t>
      </w:r>
      <w:r w:rsidRPr="004F24A7">
        <w:rPr>
          <w:sz w:val="28"/>
          <w:szCs w:val="28"/>
        </w:rPr>
        <w:t xml:space="preserve"> souriant, poli, courtois, modeste, fier, orgueilleux, hautain, arrogant, timide, décidé, résolu, sûr de lui.</w:t>
      </w:r>
    </w:p>
    <w:p w14:paraId="2701AED6" w14:textId="77777777" w:rsidR="004F24A7" w:rsidRPr="004F24A7" w:rsidRDefault="004F24A7" w:rsidP="004F24A7">
      <w:pPr>
        <w:spacing w:after="0" w:line="360" w:lineRule="auto"/>
        <w:rPr>
          <w:sz w:val="28"/>
          <w:szCs w:val="28"/>
        </w:rPr>
      </w:pPr>
      <w:r w:rsidRPr="004F24A7">
        <w:rPr>
          <w:sz w:val="28"/>
          <w:szCs w:val="28"/>
        </w:rPr>
        <w:t> </w:t>
      </w:r>
    </w:p>
    <w:p w14:paraId="069D06E9" w14:textId="77777777" w:rsidR="004F24A7" w:rsidRPr="004F24A7" w:rsidRDefault="004F24A7" w:rsidP="004F24A7">
      <w:pPr>
        <w:spacing w:after="0" w:line="360" w:lineRule="auto"/>
        <w:rPr>
          <w:sz w:val="28"/>
          <w:szCs w:val="28"/>
        </w:rPr>
      </w:pPr>
      <w:r w:rsidRPr="004F24A7">
        <w:rPr>
          <w:sz w:val="28"/>
          <w:szCs w:val="28"/>
          <w:u w:val="single"/>
        </w:rPr>
        <w:t>L'allure, la tournure, le maintien, la prestance</w:t>
      </w:r>
      <w:r w:rsidRPr="004F24A7">
        <w:rPr>
          <w:sz w:val="28"/>
          <w:szCs w:val="28"/>
        </w:rPr>
        <w:t> : dégagé, svelte, sportif, élégant, imposant, majestueux, gauche, embarrassé.</w:t>
      </w:r>
    </w:p>
    <w:p w14:paraId="511ED0D7" w14:textId="77777777" w:rsidR="004F24A7" w:rsidRPr="004F24A7" w:rsidRDefault="004F24A7" w:rsidP="004F24A7">
      <w:pPr>
        <w:spacing w:after="0" w:line="360" w:lineRule="auto"/>
        <w:rPr>
          <w:sz w:val="28"/>
          <w:szCs w:val="28"/>
        </w:rPr>
      </w:pPr>
      <w:r w:rsidRPr="004F24A7">
        <w:rPr>
          <w:sz w:val="28"/>
          <w:szCs w:val="28"/>
        </w:rPr>
        <w:lastRenderedPageBreak/>
        <w:t>Se tenir, se présenter, se pavaner, plastronner.</w:t>
      </w:r>
    </w:p>
    <w:p w14:paraId="263EAACA" w14:textId="77777777" w:rsidR="004F24A7" w:rsidRPr="004F24A7" w:rsidRDefault="004F24A7" w:rsidP="004F24A7">
      <w:pPr>
        <w:spacing w:after="0" w:line="360" w:lineRule="auto"/>
        <w:rPr>
          <w:sz w:val="28"/>
          <w:szCs w:val="28"/>
        </w:rPr>
      </w:pPr>
      <w:r w:rsidRPr="004F24A7">
        <w:rPr>
          <w:sz w:val="28"/>
          <w:szCs w:val="28"/>
        </w:rPr>
        <w:t> </w:t>
      </w:r>
    </w:p>
    <w:p w14:paraId="4D2AC353" w14:textId="77777777" w:rsidR="004F24A7" w:rsidRPr="004F24A7" w:rsidRDefault="004F24A7" w:rsidP="004F24A7">
      <w:pPr>
        <w:spacing w:after="0" w:line="360" w:lineRule="auto"/>
        <w:rPr>
          <w:sz w:val="28"/>
          <w:szCs w:val="28"/>
        </w:rPr>
      </w:pPr>
      <w:r w:rsidRPr="004F24A7">
        <w:rPr>
          <w:sz w:val="28"/>
          <w:szCs w:val="28"/>
          <w:u w:val="single"/>
        </w:rPr>
        <w:t>La démarche, la dégaine</w:t>
      </w:r>
      <w:r w:rsidRPr="004F24A7">
        <w:rPr>
          <w:sz w:val="28"/>
          <w:szCs w:val="28"/>
        </w:rPr>
        <w:t> : Avancer à grands pas, à petits pas, à pas de loup, marcher d'un pas vif, décidé, à pas lents.</w:t>
      </w:r>
    </w:p>
    <w:p w14:paraId="7C942CFA" w14:textId="77777777" w:rsidR="004F24A7" w:rsidRPr="004F24A7" w:rsidRDefault="004F24A7" w:rsidP="004F24A7">
      <w:pPr>
        <w:spacing w:after="0" w:line="360" w:lineRule="auto"/>
        <w:rPr>
          <w:sz w:val="28"/>
          <w:szCs w:val="28"/>
        </w:rPr>
      </w:pPr>
      <w:r w:rsidRPr="004F24A7">
        <w:rPr>
          <w:sz w:val="28"/>
          <w:szCs w:val="28"/>
        </w:rPr>
        <w:t>Se déhancher, se dandiner, se dégingander.</w:t>
      </w:r>
    </w:p>
    <w:p w14:paraId="5B8E6D40" w14:textId="3502FDC4" w:rsidR="004F24A7" w:rsidRDefault="00C57A12" w:rsidP="004F24A7">
      <w:pPr>
        <w:spacing w:after="0"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1E70391D" wp14:editId="63A5578A">
            <wp:simplePos x="0" y="0"/>
            <wp:positionH relativeFrom="column">
              <wp:posOffset>177800</wp:posOffset>
            </wp:positionH>
            <wp:positionV relativeFrom="paragraph">
              <wp:posOffset>751840</wp:posOffset>
            </wp:positionV>
            <wp:extent cx="1720850" cy="2295525"/>
            <wp:effectExtent l="0" t="0" r="0" b="9525"/>
            <wp:wrapTight wrapText="bothSides">
              <wp:wrapPolygon edited="0">
                <wp:start x="0" y="0"/>
                <wp:lineTo x="0" y="21510"/>
                <wp:lineTo x="21281" y="21510"/>
                <wp:lineTo x="21281" y="0"/>
                <wp:lineTo x="0" y="0"/>
              </wp:wrapPolygon>
            </wp:wrapTight>
            <wp:docPr id="1381706227" name="Image 41" descr="Voici ce que révèle ta façon de marcher sur ta personnalité / Sym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oici ce que révèle ta façon de marcher sur ta personnalité / Sympa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4A7" w:rsidRPr="004F24A7">
        <w:rPr>
          <w:sz w:val="28"/>
          <w:szCs w:val="28"/>
        </w:rPr>
        <w:t>Démarche ferme, assurée, chancelante, hésitante, mal assurée, lente, précipitée, rapide, alerte, lourde, pesante.</w:t>
      </w:r>
    </w:p>
    <w:p w14:paraId="27911A88" w14:textId="67272812" w:rsidR="00F67529" w:rsidRPr="004F24A7" w:rsidRDefault="00F67529" w:rsidP="004F24A7">
      <w:pPr>
        <w:spacing w:after="0" w:line="36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4858F829" wp14:editId="4ECE0D10">
            <wp:simplePos x="0" y="0"/>
            <wp:positionH relativeFrom="column">
              <wp:posOffset>2114550</wp:posOffset>
            </wp:positionH>
            <wp:positionV relativeFrom="paragraph">
              <wp:posOffset>2540</wp:posOffset>
            </wp:positionV>
            <wp:extent cx="4578350" cy="2403475"/>
            <wp:effectExtent l="0" t="0" r="0" b="0"/>
            <wp:wrapTight wrapText="bothSides">
              <wp:wrapPolygon edited="0">
                <wp:start x="0" y="0"/>
                <wp:lineTo x="0" y="21400"/>
                <wp:lineTo x="21480" y="21400"/>
                <wp:lineTo x="21480" y="0"/>
                <wp:lineTo x="0" y="0"/>
              </wp:wrapPolygon>
            </wp:wrapTight>
            <wp:docPr id="1312698178" name="Image 40" descr="Voici ce que révèle ta façon de marcher sur ta personnalité / Sym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oici ce que révèle ta façon de marcher sur ta personnalité / Sympa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2595">
        <w:rPr>
          <w:sz w:val="28"/>
          <w:szCs w:val="28"/>
        </w:rPr>
        <w:t>Autre</w:t>
      </w:r>
      <w:r w:rsidR="00E540C1">
        <w:rPr>
          <w:sz w:val="28"/>
          <w:szCs w:val="28"/>
        </w:rPr>
        <w:t>s</w:t>
      </w:r>
      <w:r w:rsidR="00932595">
        <w:rPr>
          <w:sz w:val="28"/>
          <w:szCs w:val="28"/>
        </w:rPr>
        <w:t xml:space="preserve"> mots</w:t>
      </w:r>
      <w:r w:rsidR="00E540C1">
        <w:rPr>
          <w:sz w:val="28"/>
          <w:szCs w:val="28"/>
        </w:rPr>
        <w:t xml:space="preserve"> ou expressions</w:t>
      </w:r>
      <w:r w:rsidR="00932595">
        <w:rPr>
          <w:sz w:val="28"/>
          <w:szCs w:val="28"/>
        </w:rPr>
        <w:t xml:space="preserve">: </w:t>
      </w:r>
    </w:p>
    <w:p w14:paraId="020228F7" w14:textId="71FC908F" w:rsidR="004F24A7" w:rsidRPr="004F24A7" w:rsidRDefault="004F24A7" w:rsidP="00820EA2">
      <w:pPr>
        <w:pBdr>
          <w:bottom w:val="single" w:sz="4" w:space="1" w:color="auto"/>
          <w:between w:val="single" w:sz="4" w:space="1" w:color="auto"/>
        </w:pBdr>
        <w:spacing w:after="0" w:line="360" w:lineRule="auto"/>
        <w:rPr>
          <w:sz w:val="28"/>
          <w:szCs w:val="28"/>
        </w:rPr>
      </w:pPr>
    </w:p>
    <w:p w14:paraId="73B7E38A" w14:textId="42DD0B30" w:rsidR="00A17E54" w:rsidRDefault="00A17E54" w:rsidP="00820EA2">
      <w:pPr>
        <w:pBdr>
          <w:bottom w:val="single" w:sz="4" w:space="1" w:color="auto"/>
          <w:between w:val="single" w:sz="4" w:space="1" w:color="auto"/>
        </w:pBdr>
        <w:spacing w:after="0" w:line="360" w:lineRule="auto"/>
        <w:rPr>
          <w:sz w:val="28"/>
          <w:szCs w:val="28"/>
        </w:rPr>
      </w:pPr>
    </w:p>
    <w:p w14:paraId="3EB76BA1" w14:textId="77777777" w:rsidR="00932595" w:rsidRDefault="00932595" w:rsidP="00820EA2">
      <w:pPr>
        <w:pBdr>
          <w:bottom w:val="single" w:sz="4" w:space="1" w:color="auto"/>
          <w:between w:val="single" w:sz="4" w:space="1" w:color="auto"/>
        </w:pBdr>
        <w:spacing w:after="0" w:line="360" w:lineRule="auto"/>
        <w:rPr>
          <w:sz w:val="28"/>
          <w:szCs w:val="28"/>
        </w:rPr>
      </w:pPr>
    </w:p>
    <w:p w14:paraId="739786D0" w14:textId="77777777" w:rsidR="00932595" w:rsidRDefault="00932595" w:rsidP="00820EA2">
      <w:pPr>
        <w:pBdr>
          <w:bottom w:val="single" w:sz="4" w:space="1" w:color="auto"/>
          <w:between w:val="single" w:sz="4" w:space="1" w:color="auto"/>
        </w:pBdr>
        <w:spacing w:after="0" w:line="360" w:lineRule="auto"/>
        <w:rPr>
          <w:sz w:val="28"/>
          <w:szCs w:val="28"/>
        </w:rPr>
      </w:pPr>
    </w:p>
    <w:p w14:paraId="1F114D79" w14:textId="77777777" w:rsidR="00932595" w:rsidRDefault="00932595" w:rsidP="00820EA2">
      <w:pPr>
        <w:pBdr>
          <w:bottom w:val="single" w:sz="4" w:space="1" w:color="auto"/>
          <w:between w:val="single" w:sz="4" w:space="1" w:color="auto"/>
        </w:pBdr>
        <w:spacing w:after="0" w:line="360" w:lineRule="auto"/>
        <w:rPr>
          <w:sz w:val="28"/>
          <w:szCs w:val="28"/>
        </w:rPr>
      </w:pPr>
    </w:p>
    <w:p w14:paraId="2706E25E" w14:textId="77777777" w:rsidR="00932595" w:rsidRDefault="00932595" w:rsidP="00820EA2">
      <w:pPr>
        <w:pBdr>
          <w:bottom w:val="single" w:sz="4" w:space="1" w:color="auto"/>
          <w:between w:val="single" w:sz="4" w:space="1" w:color="auto"/>
        </w:pBdr>
        <w:spacing w:after="0" w:line="360" w:lineRule="auto"/>
        <w:rPr>
          <w:sz w:val="28"/>
          <w:szCs w:val="28"/>
        </w:rPr>
      </w:pPr>
    </w:p>
    <w:p w14:paraId="48B7579A" w14:textId="77777777" w:rsidR="00932595" w:rsidRDefault="00932595" w:rsidP="00820EA2">
      <w:pPr>
        <w:pBdr>
          <w:bottom w:val="single" w:sz="4" w:space="1" w:color="auto"/>
          <w:between w:val="single" w:sz="4" w:space="1" w:color="auto"/>
        </w:pBdr>
        <w:spacing w:after="0" w:line="360" w:lineRule="auto"/>
        <w:rPr>
          <w:sz w:val="28"/>
          <w:szCs w:val="28"/>
        </w:rPr>
      </w:pPr>
    </w:p>
    <w:p w14:paraId="29355173" w14:textId="77777777" w:rsidR="00932595" w:rsidRDefault="00932595" w:rsidP="00820EA2">
      <w:pPr>
        <w:pBdr>
          <w:bottom w:val="single" w:sz="4" w:space="1" w:color="auto"/>
          <w:between w:val="single" w:sz="4" w:space="1" w:color="auto"/>
        </w:pBdr>
        <w:spacing w:after="0" w:line="360" w:lineRule="auto"/>
        <w:rPr>
          <w:sz w:val="28"/>
          <w:szCs w:val="28"/>
        </w:rPr>
      </w:pPr>
    </w:p>
    <w:p w14:paraId="12B17AE2" w14:textId="77777777" w:rsidR="00932595" w:rsidRDefault="00932595" w:rsidP="00820EA2">
      <w:pPr>
        <w:pBdr>
          <w:bottom w:val="single" w:sz="4" w:space="1" w:color="auto"/>
          <w:between w:val="single" w:sz="4" w:space="1" w:color="auto"/>
        </w:pBdr>
        <w:spacing w:after="0" w:line="360" w:lineRule="auto"/>
        <w:rPr>
          <w:sz w:val="28"/>
          <w:szCs w:val="28"/>
        </w:rPr>
      </w:pPr>
    </w:p>
    <w:p w14:paraId="21D2D5D9" w14:textId="77777777" w:rsidR="00932595" w:rsidRDefault="00932595" w:rsidP="00820EA2">
      <w:pPr>
        <w:pBdr>
          <w:bottom w:val="single" w:sz="4" w:space="1" w:color="auto"/>
          <w:between w:val="single" w:sz="4" w:space="1" w:color="auto"/>
        </w:pBdr>
        <w:spacing w:after="0" w:line="360" w:lineRule="auto"/>
        <w:rPr>
          <w:sz w:val="28"/>
          <w:szCs w:val="28"/>
        </w:rPr>
      </w:pPr>
    </w:p>
    <w:p w14:paraId="56E74096" w14:textId="77777777" w:rsidR="00932595" w:rsidRDefault="00932595" w:rsidP="00820EA2">
      <w:pPr>
        <w:pBdr>
          <w:bottom w:val="single" w:sz="4" w:space="1" w:color="auto"/>
          <w:between w:val="single" w:sz="4" w:space="1" w:color="auto"/>
        </w:pBdr>
        <w:spacing w:after="0" w:line="360" w:lineRule="auto"/>
        <w:rPr>
          <w:sz w:val="28"/>
          <w:szCs w:val="28"/>
        </w:rPr>
      </w:pPr>
    </w:p>
    <w:p w14:paraId="3FAAC8C8" w14:textId="77777777" w:rsidR="00932595" w:rsidRPr="00F96DE8" w:rsidRDefault="00932595" w:rsidP="00820EA2">
      <w:pPr>
        <w:pBdr>
          <w:bottom w:val="single" w:sz="4" w:space="1" w:color="auto"/>
          <w:between w:val="single" w:sz="4" w:space="1" w:color="auto"/>
        </w:pBdr>
        <w:spacing w:after="0" w:line="360" w:lineRule="auto"/>
        <w:rPr>
          <w:sz w:val="28"/>
          <w:szCs w:val="28"/>
        </w:rPr>
      </w:pPr>
    </w:p>
    <w:sectPr w:rsidR="00932595" w:rsidRPr="00F96DE8" w:rsidSect="0038475F">
      <w:pgSz w:w="11906" w:h="16838"/>
      <w:pgMar w:top="720" w:right="720" w:bottom="720" w:left="720" w:header="51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FEEF5D" w14:textId="77777777" w:rsidR="005B5E1B" w:rsidRDefault="005B5E1B" w:rsidP="0038475F">
      <w:pPr>
        <w:spacing w:after="0" w:line="240" w:lineRule="auto"/>
      </w:pPr>
      <w:r>
        <w:separator/>
      </w:r>
    </w:p>
  </w:endnote>
  <w:endnote w:type="continuationSeparator" w:id="0">
    <w:p w14:paraId="5DBA75AB" w14:textId="77777777" w:rsidR="005B5E1B" w:rsidRDefault="005B5E1B" w:rsidP="00384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ursive Dumont elementaire">
    <w:panose1 w:val="02000000000000000000"/>
    <w:charset w:val="00"/>
    <w:family w:val="modern"/>
    <w:notTrueType/>
    <w:pitch w:val="variable"/>
    <w:sig w:usb0="80000007" w:usb1="00000000" w:usb2="04000000" w:usb3="00000000" w:csb0="00000001" w:csb1="00000000"/>
  </w:font>
  <w:font w:name="CrayonE">
    <w:panose1 w:val="00000500000000000000"/>
    <w:charset w:val="00"/>
    <w:family w:val="auto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E99EF6" w14:textId="77777777" w:rsidR="005B5E1B" w:rsidRDefault="005B5E1B" w:rsidP="0038475F">
      <w:pPr>
        <w:spacing w:after="0" w:line="240" w:lineRule="auto"/>
      </w:pPr>
      <w:r>
        <w:separator/>
      </w:r>
    </w:p>
  </w:footnote>
  <w:footnote w:type="continuationSeparator" w:id="0">
    <w:p w14:paraId="77CDD90B" w14:textId="77777777" w:rsidR="005B5E1B" w:rsidRDefault="005B5E1B" w:rsidP="003847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2071D" w14:textId="4464A6D3" w:rsidR="0038475F" w:rsidRPr="00020B7B" w:rsidRDefault="00020B7B" w:rsidP="0038475F">
    <w:pPr>
      <w:pStyle w:val="En-tte"/>
      <w:jc w:val="center"/>
      <w:rPr>
        <w:smallCaps/>
        <w:color w:val="404040" w:themeColor="text1" w:themeTint="BF"/>
        <w:sz w:val="28"/>
        <w:szCs w:val="28"/>
      </w:rPr>
    </w:pPr>
    <w:r w:rsidRPr="00020B7B">
      <w:rPr>
        <w:smallCaps/>
        <w:color w:val="404040" w:themeColor="text1" w:themeTint="BF"/>
        <w:sz w:val="28"/>
        <w:szCs w:val="28"/>
      </w:rPr>
      <w:t>Vocabulaire : le portrait physique</w:t>
    </w:r>
  </w:p>
  <w:p w14:paraId="04778C9A" w14:textId="6DF718BB" w:rsidR="0038475F" w:rsidRPr="0038475F" w:rsidRDefault="00F96DE8" w:rsidP="00020B7B">
    <w:pPr>
      <w:pStyle w:val="En-tte"/>
      <w:jc w:val="center"/>
      <w:rPr>
        <w:color w:val="404040" w:themeColor="text1" w:themeTint="BF"/>
      </w:rPr>
    </w:pPr>
    <w:r>
      <w:rPr>
        <w:color w:val="404040" w:themeColor="text1" w:themeTint="BF"/>
      </w:rPr>
      <w:t>J’apprends à</w:t>
    </w:r>
    <w:r w:rsidR="00020B7B">
      <w:rPr>
        <w:color w:val="404040" w:themeColor="text1" w:themeTint="BF"/>
      </w:rPr>
      <w:t xml:space="preserve"> </w:t>
    </w:r>
    <w:r w:rsidR="00020B7B" w:rsidRPr="00020B7B">
      <w:rPr>
        <w:color w:val="404040" w:themeColor="text1" w:themeTint="BF"/>
      </w:rPr>
      <w:t>décrire précisément une personne ou un personnage.</w:t>
    </w:r>
    <w:r w:rsidR="00020B7B">
      <w:rPr>
        <w:color w:val="404040" w:themeColor="text1" w:themeTint="BF"/>
      </w:rPr>
      <w:t xml:space="preserve"> </w:t>
    </w:r>
    <w:r w:rsidR="00020B7B" w:rsidRPr="00020B7B">
      <w:rPr>
        <w:i/>
        <w:iCs/>
        <w:color w:val="404040" w:themeColor="text1" w:themeTint="BF"/>
        <w:sz w:val="20"/>
        <w:szCs w:val="20"/>
      </w:rPr>
      <w:t xml:space="preserve">Page </w:t>
    </w:r>
    <w:r w:rsidR="00020B7B" w:rsidRPr="00020B7B">
      <w:rPr>
        <w:i/>
        <w:iCs/>
        <w:color w:val="404040" w:themeColor="text1" w:themeTint="BF"/>
        <w:sz w:val="20"/>
        <w:szCs w:val="20"/>
      </w:rPr>
      <w:fldChar w:fldCharType="begin"/>
    </w:r>
    <w:r w:rsidR="00020B7B" w:rsidRPr="00020B7B">
      <w:rPr>
        <w:i/>
        <w:iCs/>
        <w:color w:val="404040" w:themeColor="text1" w:themeTint="BF"/>
        <w:sz w:val="20"/>
        <w:szCs w:val="20"/>
      </w:rPr>
      <w:instrText>PAGE  \* Arabic  \* MERGEFORMAT</w:instrText>
    </w:r>
    <w:r w:rsidR="00020B7B" w:rsidRPr="00020B7B">
      <w:rPr>
        <w:i/>
        <w:iCs/>
        <w:color w:val="404040" w:themeColor="text1" w:themeTint="BF"/>
        <w:sz w:val="20"/>
        <w:szCs w:val="20"/>
      </w:rPr>
      <w:fldChar w:fldCharType="separate"/>
    </w:r>
    <w:r w:rsidR="00020B7B" w:rsidRPr="00020B7B">
      <w:rPr>
        <w:i/>
        <w:iCs/>
        <w:color w:val="404040" w:themeColor="text1" w:themeTint="BF"/>
        <w:sz w:val="20"/>
        <w:szCs w:val="20"/>
      </w:rPr>
      <w:t>1</w:t>
    </w:r>
    <w:r w:rsidR="00020B7B" w:rsidRPr="00020B7B">
      <w:rPr>
        <w:i/>
        <w:iCs/>
        <w:color w:val="404040" w:themeColor="text1" w:themeTint="BF"/>
        <w:sz w:val="20"/>
        <w:szCs w:val="20"/>
      </w:rPr>
      <w:fldChar w:fldCharType="end"/>
    </w:r>
    <w:r w:rsidR="00020B7B" w:rsidRPr="00020B7B">
      <w:rPr>
        <w:i/>
        <w:iCs/>
        <w:color w:val="404040" w:themeColor="text1" w:themeTint="BF"/>
        <w:sz w:val="20"/>
        <w:szCs w:val="20"/>
      </w:rPr>
      <w:t xml:space="preserve"> sur </w:t>
    </w:r>
    <w:r w:rsidR="00020B7B" w:rsidRPr="00020B7B">
      <w:rPr>
        <w:i/>
        <w:iCs/>
        <w:color w:val="404040" w:themeColor="text1" w:themeTint="BF"/>
        <w:sz w:val="20"/>
        <w:szCs w:val="20"/>
      </w:rPr>
      <w:fldChar w:fldCharType="begin"/>
    </w:r>
    <w:r w:rsidR="00020B7B" w:rsidRPr="00020B7B">
      <w:rPr>
        <w:i/>
        <w:iCs/>
        <w:color w:val="404040" w:themeColor="text1" w:themeTint="BF"/>
        <w:sz w:val="20"/>
        <w:szCs w:val="20"/>
      </w:rPr>
      <w:instrText>NUMPAGES  \* Arabic  \* MERGEFORMAT</w:instrText>
    </w:r>
    <w:r w:rsidR="00020B7B" w:rsidRPr="00020B7B">
      <w:rPr>
        <w:i/>
        <w:iCs/>
        <w:color w:val="404040" w:themeColor="text1" w:themeTint="BF"/>
        <w:sz w:val="20"/>
        <w:szCs w:val="20"/>
      </w:rPr>
      <w:fldChar w:fldCharType="separate"/>
    </w:r>
    <w:r w:rsidR="00020B7B" w:rsidRPr="00020B7B">
      <w:rPr>
        <w:i/>
        <w:iCs/>
        <w:color w:val="404040" w:themeColor="text1" w:themeTint="BF"/>
        <w:sz w:val="20"/>
        <w:szCs w:val="20"/>
      </w:rPr>
      <w:t>2</w:t>
    </w:r>
    <w:r w:rsidR="00020B7B" w:rsidRPr="00020B7B">
      <w:rPr>
        <w:i/>
        <w:iCs/>
        <w:color w:val="404040" w:themeColor="text1" w:themeTint="BF"/>
        <w:sz w:val="20"/>
        <w:szCs w:val="20"/>
      </w:rPr>
      <w:fldChar w:fldCharType="end"/>
    </w:r>
  </w:p>
  <w:p w14:paraId="795991BC" w14:textId="77777777" w:rsidR="0038475F" w:rsidRPr="0038475F" w:rsidRDefault="00F96DE8" w:rsidP="0038475F">
    <w:pPr>
      <w:pStyle w:val="En-tte"/>
      <w:pBdr>
        <w:bottom w:val="single" w:sz="4" w:space="1" w:color="auto"/>
      </w:pBdr>
      <w:jc w:val="center"/>
      <w:rPr>
        <w:rFonts w:ascii="Calibri" w:hAnsi="Calibri" w:cs="Calibri"/>
        <w:color w:val="404040" w:themeColor="text1" w:themeTint="BF"/>
        <w:sz w:val="18"/>
        <w:szCs w:val="18"/>
      </w:rPr>
    </w:pPr>
    <w:proofErr w:type="spellStart"/>
    <w:r w:rsidRPr="00F96DE8">
      <w:rPr>
        <w:rFonts w:ascii="Calibri" w:hAnsi="Calibri" w:cs="Calibri"/>
        <w:color w:val="404040" w:themeColor="text1" w:themeTint="BF"/>
        <w:sz w:val="16"/>
        <w:szCs w:val="16"/>
      </w:rPr>
      <w:t>SEGPA</w:t>
    </w:r>
    <w:proofErr w:type="spellEnd"/>
    <w:r w:rsidRPr="00F96DE8">
      <w:rPr>
        <w:rFonts w:ascii="Calibri" w:hAnsi="Calibri" w:cs="Calibri"/>
        <w:color w:val="404040" w:themeColor="text1" w:themeTint="BF"/>
        <w:sz w:val="16"/>
        <w:szCs w:val="16"/>
      </w:rPr>
      <w:t xml:space="preserve"> </w:t>
    </w:r>
    <w:r w:rsidRPr="00F96DE8">
      <w:rPr>
        <w:rFonts w:ascii="Calibri" w:hAnsi="Calibri" w:cs="Calibri"/>
        <w:i/>
        <w:iCs/>
        <w:color w:val="404040" w:themeColor="text1" w:themeTint="BF"/>
        <w:sz w:val="16"/>
        <w:szCs w:val="16"/>
      </w:rPr>
      <w:t>in</w:t>
    </w:r>
    <w:r w:rsidRPr="00F96DE8">
      <w:rPr>
        <w:rFonts w:ascii="Calibri" w:hAnsi="Calibri" w:cs="Calibri"/>
        <w:color w:val="404040" w:themeColor="text1" w:themeTint="BF"/>
        <w:sz w:val="16"/>
        <w:szCs w:val="16"/>
      </w:rPr>
      <w:t xml:space="preserve"> </w:t>
    </w:r>
    <w:r w:rsidR="0038475F" w:rsidRPr="00F96DE8">
      <w:rPr>
        <w:rFonts w:ascii="Calibri" w:hAnsi="Calibri" w:cs="Calibri"/>
        <w:color w:val="404040" w:themeColor="text1" w:themeTint="BF"/>
        <w:sz w:val="16"/>
        <w:szCs w:val="16"/>
      </w:rPr>
      <w:t>uliscollege-marie-laure.eklablog.fr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B7B"/>
    <w:rsid w:val="00020B7B"/>
    <w:rsid w:val="00032990"/>
    <w:rsid w:val="000607E0"/>
    <w:rsid w:val="000636CC"/>
    <w:rsid w:val="00067923"/>
    <w:rsid w:val="000765C3"/>
    <w:rsid w:val="00076D32"/>
    <w:rsid w:val="00091194"/>
    <w:rsid w:val="000A5A16"/>
    <w:rsid w:val="000A73DC"/>
    <w:rsid w:val="000C46C1"/>
    <w:rsid w:val="000E5A69"/>
    <w:rsid w:val="000F46EC"/>
    <w:rsid w:val="000F5ACA"/>
    <w:rsid w:val="00191DB2"/>
    <w:rsid w:val="001B7D8C"/>
    <w:rsid w:val="001B7EAF"/>
    <w:rsid w:val="001C457E"/>
    <w:rsid w:val="001D3349"/>
    <w:rsid w:val="001F117D"/>
    <w:rsid w:val="00216364"/>
    <w:rsid w:val="002277B4"/>
    <w:rsid w:val="00235A0F"/>
    <w:rsid w:val="00240F44"/>
    <w:rsid w:val="00242620"/>
    <w:rsid w:val="00260183"/>
    <w:rsid w:val="0026094F"/>
    <w:rsid w:val="0026293A"/>
    <w:rsid w:val="002B3B9A"/>
    <w:rsid w:val="002C06F3"/>
    <w:rsid w:val="00310719"/>
    <w:rsid w:val="00332319"/>
    <w:rsid w:val="00365472"/>
    <w:rsid w:val="00372220"/>
    <w:rsid w:val="00372F33"/>
    <w:rsid w:val="00380EA8"/>
    <w:rsid w:val="0038475F"/>
    <w:rsid w:val="003969F1"/>
    <w:rsid w:val="003F73E3"/>
    <w:rsid w:val="004130A8"/>
    <w:rsid w:val="00423543"/>
    <w:rsid w:val="00432190"/>
    <w:rsid w:val="0043381D"/>
    <w:rsid w:val="0044329F"/>
    <w:rsid w:val="00461C18"/>
    <w:rsid w:val="004A1E05"/>
    <w:rsid w:val="004D6E28"/>
    <w:rsid w:val="004D7F3E"/>
    <w:rsid w:val="004E6CB7"/>
    <w:rsid w:val="004F0CBD"/>
    <w:rsid w:val="004F1FFE"/>
    <w:rsid w:val="004F24A7"/>
    <w:rsid w:val="00542AA3"/>
    <w:rsid w:val="00551A0D"/>
    <w:rsid w:val="00567CAC"/>
    <w:rsid w:val="005B3AC2"/>
    <w:rsid w:val="005B47AD"/>
    <w:rsid w:val="005B5E1B"/>
    <w:rsid w:val="005C5FF6"/>
    <w:rsid w:val="005D0A24"/>
    <w:rsid w:val="0064419C"/>
    <w:rsid w:val="00681C4D"/>
    <w:rsid w:val="006A019F"/>
    <w:rsid w:val="006B2A2D"/>
    <w:rsid w:val="006D0F2E"/>
    <w:rsid w:val="006D3C18"/>
    <w:rsid w:val="007259F2"/>
    <w:rsid w:val="007417F8"/>
    <w:rsid w:val="007535B1"/>
    <w:rsid w:val="00761D14"/>
    <w:rsid w:val="007713B8"/>
    <w:rsid w:val="007A504F"/>
    <w:rsid w:val="007F6D4C"/>
    <w:rsid w:val="00804972"/>
    <w:rsid w:val="008115DC"/>
    <w:rsid w:val="00820EA2"/>
    <w:rsid w:val="00832C2A"/>
    <w:rsid w:val="0084605B"/>
    <w:rsid w:val="00846219"/>
    <w:rsid w:val="00874770"/>
    <w:rsid w:val="008A183F"/>
    <w:rsid w:val="008C4CE8"/>
    <w:rsid w:val="008C7F42"/>
    <w:rsid w:val="008E6543"/>
    <w:rsid w:val="00912BDE"/>
    <w:rsid w:val="00913B73"/>
    <w:rsid w:val="00914219"/>
    <w:rsid w:val="0093082F"/>
    <w:rsid w:val="00932595"/>
    <w:rsid w:val="00981AE0"/>
    <w:rsid w:val="00982448"/>
    <w:rsid w:val="00995A07"/>
    <w:rsid w:val="009B6E02"/>
    <w:rsid w:val="009C0396"/>
    <w:rsid w:val="009D32F0"/>
    <w:rsid w:val="009D3DFA"/>
    <w:rsid w:val="009E4F58"/>
    <w:rsid w:val="009E5262"/>
    <w:rsid w:val="00A15251"/>
    <w:rsid w:val="00A17E54"/>
    <w:rsid w:val="00A33474"/>
    <w:rsid w:val="00A62C15"/>
    <w:rsid w:val="00A638D8"/>
    <w:rsid w:val="00AA7AC4"/>
    <w:rsid w:val="00AB4E87"/>
    <w:rsid w:val="00AC0E65"/>
    <w:rsid w:val="00AC632E"/>
    <w:rsid w:val="00AF5F97"/>
    <w:rsid w:val="00B11DF8"/>
    <w:rsid w:val="00B313BE"/>
    <w:rsid w:val="00B66E13"/>
    <w:rsid w:val="00B77961"/>
    <w:rsid w:val="00B82065"/>
    <w:rsid w:val="00B82CAE"/>
    <w:rsid w:val="00B92E1F"/>
    <w:rsid w:val="00B9407C"/>
    <w:rsid w:val="00BC3321"/>
    <w:rsid w:val="00BD0478"/>
    <w:rsid w:val="00BE1EDF"/>
    <w:rsid w:val="00BE2D6E"/>
    <w:rsid w:val="00C13A88"/>
    <w:rsid w:val="00C14F2F"/>
    <w:rsid w:val="00C339C5"/>
    <w:rsid w:val="00C50218"/>
    <w:rsid w:val="00C50659"/>
    <w:rsid w:val="00C57A12"/>
    <w:rsid w:val="00C60C89"/>
    <w:rsid w:val="00C9468F"/>
    <w:rsid w:val="00CA67C3"/>
    <w:rsid w:val="00CF45D2"/>
    <w:rsid w:val="00CF501C"/>
    <w:rsid w:val="00D46CD3"/>
    <w:rsid w:val="00D56B7E"/>
    <w:rsid w:val="00D91FBD"/>
    <w:rsid w:val="00D937AD"/>
    <w:rsid w:val="00DA2BA7"/>
    <w:rsid w:val="00DC59CD"/>
    <w:rsid w:val="00DD27C6"/>
    <w:rsid w:val="00DF01CC"/>
    <w:rsid w:val="00E20ACC"/>
    <w:rsid w:val="00E540C1"/>
    <w:rsid w:val="00E564C5"/>
    <w:rsid w:val="00E60C85"/>
    <w:rsid w:val="00E811D2"/>
    <w:rsid w:val="00E911FA"/>
    <w:rsid w:val="00E9533A"/>
    <w:rsid w:val="00EA1925"/>
    <w:rsid w:val="00EB42DD"/>
    <w:rsid w:val="00EB6D13"/>
    <w:rsid w:val="00EB701D"/>
    <w:rsid w:val="00EB745E"/>
    <w:rsid w:val="00EC232C"/>
    <w:rsid w:val="00EF1F3B"/>
    <w:rsid w:val="00EF6806"/>
    <w:rsid w:val="00F43FC4"/>
    <w:rsid w:val="00F602E2"/>
    <w:rsid w:val="00F67529"/>
    <w:rsid w:val="00F6799E"/>
    <w:rsid w:val="00F81C8C"/>
    <w:rsid w:val="00F93D23"/>
    <w:rsid w:val="00F96DE8"/>
    <w:rsid w:val="00FF2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0C5670"/>
  <w15:chartTrackingRefBased/>
  <w15:docId w15:val="{9953F086-9956-49EA-82D6-9DD303F7B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847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8475F"/>
  </w:style>
  <w:style w:type="paragraph" w:styleId="Pieddepage">
    <w:name w:val="footer"/>
    <w:basedOn w:val="Normal"/>
    <w:link w:val="PieddepageCar"/>
    <w:uiPriority w:val="99"/>
    <w:unhideWhenUsed/>
    <w:rsid w:val="003847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8475F"/>
  </w:style>
  <w:style w:type="paragraph" w:styleId="NormalWeb">
    <w:name w:val="Normal (Web)"/>
    <w:basedOn w:val="Normal"/>
    <w:uiPriority w:val="99"/>
    <w:semiHidden/>
    <w:unhideWhenUsed/>
    <w:rsid w:val="00020B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0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0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2.png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footnotes" Target="footnotes.xm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5" Type="http://schemas.openxmlformats.org/officeDocument/2006/relationships/image" Target="media/image18.png"/><Relationship Id="rId33" Type="http://schemas.openxmlformats.org/officeDocument/2006/relationships/image" Target="media/image26.emf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%20Laure\OneDrive\Documents\Mod&#232;les%20Office%20personnalis&#233;s\SEGPA%20Fiche%20mod&#232;le%201.dotx" TargetMode="External"/></Relationships>
</file>

<file path=word/theme/theme1.xml><?xml version="1.0" encoding="utf-8"?>
<a:theme xmlns:a="http://schemas.openxmlformats.org/drawingml/2006/main" name="Thème Office">
  <a:themeElements>
    <a:clrScheme name="AAA">
      <a:dk1>
        <a:sysClr val="windowText" lastClr="000000"/>
      </a:dk1>
      <a:lt1>
        <a:sysClr val="window" lastClr="FFFFFF"/>
      </a:lt1>
      <a:dk2>
        <a:srgbClr val="7030A0"/>
      </a:dk2>
      <a:lt2>
        <a:srgbClr val="FFFF00"/>
      </a:lt2>
      <a:accent1>
        <a:srgbClr val="00B050"/>
      </a:accent1>
      <a:accent2>
        <a:srgbClr val="FF0000"/>
      </a:accent2>
      <a:accent3>
        <a:srgbClr val="FFC000"/>
      </a:accent3>
      <a:accent4>
        <a:srgbClr val="FF00FF"/>
      </a:accent4>
      <a:accent5>
        <a:srgbClr val="00FF00"/>
      </a:accent5>
      <a:accent6>
        <a:srgbClr val="0066FF"/>
      </a:accent6>
      <a:hlink>
        <a:srgbClr val="6600FF"/>
      </a:hlink>
      <a:folHlink>
        <a:srgbClr val="FF3300"/>
      </a:folHlink>
    </a:clrScheme>
    <a:fontScheme name="Abracadabr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DEFDFD-31B0-48DC-BBD9-C1E1968DC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SEGPA Fiche modèle 1.dotx</Template>
  <TotalTime>172</TotalTime>
  <Pages>8</Pages>
  <Words>593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Laure</dc:creator>
  <cp:keywords/>
  <dc:description/>
  <cp:lastModifiedBy>Marie Laure</cp:lastModifiedBy>
  <cp:revision>149</cp:revision>
  <cp:lastPrinted>2025-07-30T09:08:00Z</cp:lastPrinted>
  <dcterms:created xsi:type="dcterms:W3CDTF">2025-07-30T06:02:00Z</dcterms:created>
  <dcterms:modified xsi:type="dcterms:W3CDTF">2025-07-30T09:08:00Z</dcterms:modified>
</cp:coreProperties>
</file>