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C621" w14:textId="026DBD7B" w:rsidR="00BD0478" w:rsidRDefault="00483538" w:rsidP="0038475F">
      <w:pPr>
        <w:spacing w:after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5C82D2" wp14:editId="470ABD99">
            <wp:simplePos x="0" y="0"/>
            <wp:positionH relativeFrom="margin">
              <wp:posOffset>-76200</wp:posOffset>
            </wp:positionH>
            <wp:positionV relativeFrom="margin">
              <wp:posOffset>40640</wp:posOffset>
            </wp:positionV>
            <wp:extent cx="3348000" cy="1900813"/>
            <wp:effectExtent l="0" t="0" r="5080" b="4445"/>
            <wp:wrapSquare wrapText="bothSides"/>
            <wp:docPr id="903579573" name="Image 3" descr="La nouvelle carte d’identité nationale entre en vigueur ce lundi 2 aoû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nouvelle carte d’identité nationale entre en vigueur ce lundi 2 aoû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r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19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F65" w:rsidRPr="00060240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6C543EE" wp14:editId="127B760B">
            <wp:simplePos x="3535680" y="1211580"/>
            <wp:positionH relativeFrom="margin">
              <wp:align>right</wp:align>
            </wp:positionH>
            <wp:positionV relativeFrom="margin">
              <wp:align>top</wp:align>
            </wp:positionV>
            <wp:extent cx="3275965" cy="2115820"/>
            <wp:effectExtent l="0" t="0" r="635" b="0"/>
            <wp:wrapSquare wrapText="bothSides"/>
            <wp:docPr id="1701784336" name="Image 1" descr="Une image contenant texte, Visage humain, capture d’écran, Ti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84336" name="Image 1" descr="Une image contenant texte, Visage humain, capture d’écran, Timbr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FCBA9" w14:textId="1DBB5FAD" w:rsidR="00F96DE8" w:rsidRDefault="005E6F65" w:rsidP="0038475F">
      <w:pPr>
        <w:spacing w:after="0" w:line="360" w:lineRule="auto"/>
        <w:rPr>
          <w:sz w:val="28"/>
          <w:szCs w:val="28"/>
        </w:rPr>
      </w:pPr>
      <w:r w:rsidRPr="004B06D2">
        <w:rPr>
          <w:b/>
          <w:bCs/>
          <w:sz w:val="28"/>
          <w:szCs w:val="28"/>
        </w:rPr>
        <w:t>Réponds aux questions par des mots</w:t>
      </w:r>
      <w:r w:rsidR="004B06D2" w:rsidRPr="004B06D2">
        <w:rPr>
          <w:b/>
          <w:bCs/>
          <w:sz w:val="28"/>
          <w:szCs w:val="28"/>
        </w:rPr>
        <w:t xml:space="preserve"> </w:t>
      </w:r>
      <w:r w:rsidR="004B06D2">
        <w:rPr>
          <w:sz w:val="28"/>
          <w:szCs w:val="28"/>
        </w:rPr>
        <w:t>(tu n’as pas besoin d’écrire des phrases complète).</w:t>
      </w:r>
    </w:p>
    <w:p w14:paraId="4447001F" w14:textId="5202509D" w:rsidR="004B06D2" w:rsidRPr="00A7649C" w:rsidRDefault="004B06D2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 xml:space="preserve">Comment s’appelle ce document ? </w:t>
      </w:r>
      <w:r w:rsidR="00324EBF">
        <w:rPr>
          <w:sz w:val="28"/>
          <w:szCs w:val="28"/>
        </w:rPr>
        <w:t>____________________________</w:t>
      </w:r>
    </w:p>
    <w:p w14:paraId="605538CF" w14:textId="08D3EC7C" w:rsidR="001B3A4E" w:rsidRPr="00A7649C" w:rsidRDefault="00557956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A qui appartient cette carte ?</w:t>
      </w:r>
      <w:r w:rsidR="00324EBF">
        <w:rPr>
          <w:sz w:val="28"/>
          <w:szCs w:val="28"/>
        </w:rPr>
        <w:t>_________________________________</w:t>
      </w:r>
    </w:p>
    <w:p w14:paraId="023D19CD" w14:textId="757C0FAB" w:rsidR="00557956" w:rsidRPr="00A7649C" w:rsidRDefault="008522AE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S’agit-il d’une personne de sexe Masculin ou Féminin</w:t>
      </w:r>
      <w:r w:rsidR="00652CFB" w:rsidRPr="00A7649C">
        <w:rPr>
          <w:sz w:val="28"/>
          <w:szCs w:val="28"/>
        </w:rPr>
        <w:t> ?</w:t>
      </w:r>
      <w:r w:rsidR="00F447CD">
        <w:rPr>
          <w:sz w:val="28"/>
          <w:szCs w:val="28"/>
        </w:rPr>
        <w:t>_____________</w:t>
      </w:r>
    </w:p>
    <w:p w14:paraId="4DD2A76F" w14:textId="0E1CF67D" w:rsidR="00652CFB" w:rsidRPr="00A7649C" w:rsidRDefault="00652CFB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De quelle façon est inscrite cette information ?</w:t>
      </w:r>
      <w:r w:rsidR="00F447CD">
        <w:rPr>
          <w:sz w:val="28"/>
          <w:szCs w:val="28"/>
        </w:rPr>
        <w:t>___________________</w:t>
      </w:r>
    </w:p>
    <w:p w14:paraId="3277DD0C" w14:textId="704A00B4" w:rsidR="00652CFB" w:rsidRPr="00A7649C" w:rsidRDefault="00BF48E2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 xml:space="preserve">Quand a été </w:t>
      </w:r>
      <w:r w:rsidR="00950BBD" w:rsidRPr="00A7649C">
        <w:rPr>
          <w:sz w:val="28"/>
          <w:szCs w:val="28"/>
        </w:rPr>
        <w:t>conçu ce document ?</w:t>
      </w:r>
      <w:r w:rsidR="00F447CD">
        <w:rPr>
          <w:sz w:val="28"/>
          <w:szCs w:val="28"/>
        </w:rPr>
        <w:t>_____________________________</w:t>
      </w:r>
    </w:p>
    <w:p w14:paraId="42B9DB28" w14:textId="6D743A03" w:rsidR="00950BBD" w:rsidRPr="00A7649C" w:rsidRDefault="00950BBD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À quelle date ce document ne sera plus valable ?</w:t>
      </w:r>
      <w:r w:rsidR="00F447CD">
        <w:rPr>
          <w:sz w:val="28"/>
          <w:szCs w:val="28"/>
        </w:rPr>
        <w:t>_________________</w:t>
      </w:r>
    </w:p>
    <w:p w14:paraId="460FFBB0" w14:textId="3745978A" w:rsidR="00950BBD" w:rsidRPr="00076AD5" w:rsidRDefault="00950BBD" w:rsidP="00076AD5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Combien mesure la propriétaire ?</w:t>
      </w:r>
      <w:r w:rsidR="00F447CD">
        <w:rPr>
          <w:sz w:val="28"/>
          <w:szCs w:val="28"/>
        </w:rPr>
        <w:t>_____________________________</w:t>
      </w:r>
    </w:p>
    <w:p w14:paraId="0FB8956E" w14:textId="330A65CE" w:rsidR="00F82F6C" w:rsidRPr="00A7649C" w:rsidRDefault="00F82F6C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Quel âge a-t-elle ?</w:t>
      </w:r>
      <w:r w:rsidR="00076AD5">
        <w:rPr>
          <w:sz w:val="28"/>
          <w:szCs w:val="28"/>
        </w:rPr>
        <w:t>________________________________________</w:t>
      </w:r>
      <w:r w:rsidR="00450B82">
        <w:rPr>
          <w:sz w:val="28"/>
          <w:szCs w:val="28"/>
        </w:rPr>
        <w:t>_</w:t>
      </w:r>
    </w:p>
    <w:p w14:paraId="21A45A70" w14:textId="77777777" w:rsidR="00F82F6C" w:rsidRDefault="00F82F6C" w:rsidP="00A7649C">
      <w:pPr>
        <w:spacing w:after="0" w:line="360" w:lineRule="auto"/>
        <w:ind w:left="426"/>
        <w:rPr>
          <w:sz w:val="28"/>
          <w:szCs w:val="28"/>
        </w:rPr>
      </w:pPr>
    </w:p>
    <w:p w14:paraId="26FD6A96" w14:textId="40DC7840" w:rsidR="002470E8" w:rsidRPr="00A7649C" w:rsidRDefault="009C2B72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Peut-on connaitre</w:t>
      </w:r>
      <w:r w:rsidR="002470E8" w:rsidRPr="00A7649C">
        <w:rPr>
          <w:sz w:val="28"/>
          <w:szCs w:val="28"/>
        </w:rPr>
        <w:t xml:space="preserve"> : </w:t>
      </w:r>
      <w:r w:rsidR="00A76FA1" w:rsidRPr="00A7649C">
        <w:rPr>
          <w:sz w:val="28"/>
          <w:szCs w:val="28"/>
        </w:rPr>
        <w:tab/>
      </w:r>
      <w:r w:rsidRPr="00A7649C">
        <w:rPr>
          <w:sz w:val="28"/>
          <w:szCs w:val="28"/>
        </w:rPr>
        <w:t>son adresse ?</w:t>
      </w:r>
      <w:r w:rsidR="00450B82">
        <w:rPr>
          <w:sz w:val="28"/>
          <w:szCs w:val="28"/>
        </w:rPr>
        <w:t>_______</w:t>
      </w:r>
    </w:p>
    <w:p w14:paraId="3DE6F953" w14:textId="47C06DB9" w:rsidR="00F82F6C" w:rsidRPr="00E42674" w:rsidRDefault="002470E8" w:rsidP="00E42674">
      <w:pPr>
        <w:spacing w:after="0" w:line="360" w:lineRule="auto"/>
        <w:ind w:left="2898" w:firstLine="642"/>
        <w:rPr>
          <w:sz w:val="28"/>
          <w:szCs w:val="28"/>
        </w:rPr>
      </w:pPr>
      <w:r w:rsidRPr="00E42674">
        <w:rPr>
          <w:sz w:val="28"/>
          <w:szCs w:val="28"/>
        </w:rPr>
        <w:t>son numéro de téléphone ?</w:t>
      </w:r>
      <w:r w:rsidR="00450B82">
        <w:rPr>
          <w:sz w:val="28"/>
          <w:szCs w:val="28"/>
        </w:rPr>
        <w:t>_______</w:t>
      </w:r>
    </w:p>
    <w:p w14:paraId="53752006" w14:textId="3326DC42" w:rsidR="00D42B83" w:rsidRPr="00E42674" w:rsidRDefault="00D42B83" w:rsidP="00E42674">
      <w:pPr>
        <w:spacing w:after="0" w:line="360" w:lineRule="auto"/>
        <w:ind w:left="2898" w:firstLine="642"/>
        <w:rPr>
          <w:sz w:val="28"/>
          <w:szCs w:val="28"/>
        </w:rPr>
      </w:pPr>
      <w:r w:rsidRPr="00E42674">
        <w:rPr>
          <w:sz w:val="28"/>
          <w:szCs w:val="28"/>
        </w:rPr>
        <w:t>son adresse mail ?</w:t>
      </w:r>
      <w:r w:rsidR="00450B82" w:rsidRPr="00450B82">
        <w:rPr>
          <w:sz w:val="28"/>
          <w:szCs w:val="28"/>
        </w:rPr>
        <w:t xml:space="preserve"> </w:t>
      </w:r>
      <w:r w:rsidR="00450B82">
        <w:rPr>
          <w:sz w:val="28"/>
          <w:szCs w:val="28"/>
        </w:rPr>
        <w:t>_______</w:t>
      </w:r>
    </w:p>
    <w:p w14:paraId="655CF83F" w14:textId="6C531D8B" w:rsidR="004B06D2" w:rsidRPr="00A7649C" w:rsidRDefault="00D42B83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Quelle est sa nationalité ?</w:t>
      </w:r>
      <w:r w:rsidR="00450B82">
        <w:rPr>
          <w:sz w:val="28"/>
          <w:szCs w:val="28"/>
        </w:rPr>
        <w:t>__________________________________</w:t>
      </w:r>
    </w:p>
    <w:p w14:paraId="6046B450" w14:textId="511800D6" w:rsidR="00CA4D22" w:rsidRPr="00A7649C" w:rsidRDefault="00CA4D22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 xml:space="preserve">Peut-on connaitre : </w:t>
      </w:r>
      <w:r w:rsidRPr="00A7649C">
        <w:rPr>
          <w:sz w:val="28"/>
          <w:szCs w:val="28"/>
        </w:rPr>
        <w:tab/>
        <w:t>s</w:t>
      </w:r>
      <w:r w:rsidRPr="00A7649C">
        <w:rPr>
          <w:sz w:val="28"/>
          <w:szCs w:val="28"/>
        </w:rPr>
        <w:t>a taille</w:t>
      </w:r>
      <w:r w:rsidRPr="00A7649C">
        <w:rPr>
          <w:sz w:val="28"/>
          <w:szCs w:val="28"/>
        </w:rPr>
        <w:t> ?</w:t>
      </w:r>
      <w:r w:rsidR="00450B82" w:rsidRPr="00450B82">
        <w:rPr>
          <w:sz w:val="28"/>
          <w:szCs w:val="28"/>
        </w:rPr>
        <w:t xml:space="preserve"> </w:t>
      </w:r>
      <w:r w:rsidR="00450B82">
        <w:rPr>
          <w:sz w:val="28"/>
          <w:szCs w:val="28"/>
        </w:rPr>
        <w:t>_______</w:t>
      </w:r>
    </w:p>
    <w:p w14:paraId="13804685" w14:textId="0C536098" w:rsidR="00CA4D22" w:rsidRPr="00E42674" w:rsidRDefault="0017671E" w:rsidP="00E42674">
      <w:pPr>
        <w:spacing w:after="0" w:line="360" w:lineRule="auto"/>
        <w:ind w:left="2898" w:firstLine="642"/>
        <w:rPr>
          <w:sz w:val="28"/>
          <w:szCs w:val="28"/>
        </w:rPr>
      </w:pPr>
      <w:r w:rsidRPr="00E42674">
        <w:rPr>
          <w:sz w:val="28"/>
          <w:szCs w:val="28"/>
        </w:rPr>
        <w:t>sa masse</w:t>
      </w:r>
      <w:r w:rsidR="00CA4D22" w:rsidRPr="00E42674">
        <w:rPr>
          <w:sz w:val="28"/>
          <w:szCs w:val="28"/>
        </w:rPr>
        <w:t> ?</w:t>
      </w:r>
      <w:r w:rsidR="00450B82" w:rsidRPr="00450B82">
        <w:rPr>
          <w:sz w:val="28"/>
          <w:szCs w:val="28"/>
        </w:rPr>
        <w:t xml:space="preserve"> </w:t>
      </w:r>
      <w:r w:rsidR="00450B82">
        <w:rPr>
          <w:sz w:val="28"/>
          <w:szCs w:val="28"/>
        </w:rPr>
        <w:t>_______</w:t>
      </w:r>
    </w:p>
    <w:p w14:paraId="792D4A34" w14:textId="15F8F64A" w:rsidR="00D42B83" w:rsidRPr="00E42674" w:rsidRDefault="008652BE" w:rsidP="00E42674">
      <w:pPr>
        <w:spacing w:after="0" w:line="360" w:lineRule="auto"/>
        <w:ind w:left="2898" w:firstLine="642"/>
        <w:rPr>
          <w:sz w:val="28"/>
          <w:szCs w:val="28"/>
        </w:rPr>
      </w:pPr>
      <w:r w:rsidRPr="00E42674">
        <w:rPr>
          <w:sz w:val="28"/>
          <w:szCs w:val="28"/>
        </w:rPr>
        <w:t>la couleur de ses yeux</w:t>
      </w:r>
      <w:r w:rsidR="00CA4D22" w:rsidRPr="00E42674">
        <w:rPr>
          <w:sz w:val="28"/>
          <w:szCs w:val="28"/>
        </w:rPr>
        <w:t> ?</w:t>
      </w:r>
      <w:r w:rsidR="00450B82" w:rsidRPr="00450B82">
        <w:rPr>
          <w:sz w:val="28"/>
          <w:szCs w:val="28"/>
        </w:rPr>
        <w:t xml:space="preserve"> </w:t>
      </w:r>
      <w:r w:rsidR="00450B82">
        <w:rPr>
          <w:sz w:val="28"/>
          <w:szCs w:val="28"/>
        </w:rPr>
        <w:t>_______</w:t>
      </w:r>
    </w:p>
    <w:p w14:paraId="74828AA3" w14:textId="2B006BCB" w:rsidR="00B61ABF" w:rsidRDefault="00CA7EA1" w:rsidP="00A7649C">
      <w:pPr>
        <w:pStyle w:val="Paragraphedeliste"/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 w:rsidRPr="00A7649C">
        <w:rPr>
          <w:sz w:val="28"/>
          <w:szCs w:val="28"/>
        </w:rPr>
        <w:t>A quoi servent le numéro du document, la puce, la photographie mise 2 fois ?</w:t>
      </w:r>
      <w:r w:rsidR="00450B82">
        <w:rPr>
          <w:sz w:val="28"/>
          <w:szCs w:val="28"/>
        </w:rPr>
        <w:t>______________________________________________</w:t>
      </w:r>
    </w:p>
    <w:p w14:paraId="218A5A1D" w14:textId="2122565E" w:rsidR="000C01B9" w:rsidRPr="000C01B9" w:rsidRDefault="000C01B9" w:rsidP="000C01B9">
      <w:pPr>
        <w:spacing w:after="0" w:line="360" w:lineRule="auto"/>
        <w:ind w:left="66"/>
        <w:rPr>
          <w:sz w:val="28"/>
          <w:szCs w:val="28"/>
        </w:rPr>
      </w:pPr>
      <w:r w:rsidRPr="000C01B9"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t>___</w:t>
      </w:r>
      <w:r w:rsidRPr="000C01B9">
        <w:rPr>
          <w:sz w:val="28"/>
          <w:szCs w:val="28"/>
        </w:rPr>
        <w:t>_________</w:t>
      </w:r>
    </w:p>
    <w:p w14:paraId="3682FD43" w14:textId="77777777" w:rsidR="006C0AE6" w:rsidRDefault="006C0AE6" w:rsidP="006C0AE6">
      <w:pPr>
        <w:spacing w:after="0" w:line="360" w:lineRule="auto"/>
        <w:ind w:left="66"/>
        <w:rPr>
          <w:sz w:val="28"/>
          <w:szCs w:val="28"/>
        </w:rPr>
        <w:sectPr w:rsidR="006C0AE6" w:rsidSect="0038475F">
          <w:headerReference w:type="default" r:id="rId10"/>
          <w:pgSz w:w="11906" w:h="16838"/>
          <w:pgMar w:top="720" w:right="720" w:bottom="720" w:left="720" w:header="510" w:footer="57" w:gutter="0"/>
          <w:cols w:space="708"/>
          <w:docGrid w:linePitch="360"/>
        </w:sectPr>
      </w:pPr>
    </w:p>
    <w:p w14:paraId="085817A9" w14:textId="77777777" w:rsidR="00D765FB" w:rsidRDefault="00D765FB" w:rsidP="006C0AE6">
      <w:pPr>
        <w:spacing w:after="0" w:line="360" w:lineRule="auto"/>
        <w:ind w:left="66"/>
        <w:rPr>
          <w:sz w:val="28"/>
          <w:szCs w:val="28"/>
        </w:rPr>
      </w:pPr>
      <w:r w:rsidRPr="004B06D2">
        <w:rPr>
          <w:b/>
          <w:bCs/>
          <w:sz w:val="28"/>
          <w:szCs w:val="28"/>
        </w:rPr>
        <w:lastRenderedPageBreak/>
        <w:t xml:space="preserve">Réponds aux questions par des mots </w:t>
      </w:r>
      <w:r>
        <w:rPr>
          <w:sz w:val="28"/>
          <w:szCs w:val="28"/>
        </w:rPr>
        <w:t>(tu n’as pas besoin d’écrire des phrases complète).</w:t>
      </w:r>
    </w:p>
    <w:p w14:paraId="5E7A1D7D" w14:textId="77777777" w:rsidR="00D765FB" w:rsidRDefault="00D765FB" w:rsidP="006C0AE6">
      <w:pPr>
        <w:spacing w:after="0" w:line="360" w:lineRule="auto"/>
        <w:ind w:left="66"/>
        <w:rPr>
          <w:sz w:val="28"/>
          <w:szCs w:val="28"/>
        </w:rPr>
      </w:pPr>
    </w:p>
    <w:p w14:paraId="777CC5D7" w14:textId="6E08D87D" w:rsidR="008C7506" w:rsidRDefault="00C6420C" w:rsidP="00392F5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 w:rsidRPr="00C6420C">
        <w:drawing>
          <wp:anchor distT="0" distB="0" distL="114300" distR="114300" simplePos="0" relativeHeight="251662336" behindDoc="0" locked="0" layoutInCell="1" allowOverlap="1" wp14:anchorId="4C0D5A52" wp14:editId="1E104D57">
            <wp:simplePos x="919480" y="1082675"/>
            <wp:positionH relativeFrom="margin">
              <wp:align>left</wp:align>
            </wp:positionH>
            <wp:positionV relativeFrom="margin">
              <wp:align>top</wp:align>
            </wp:positionV>
            <wp:extent cx="4457700" cy="5734685"/>
            <wp:effectExtent l="0" t="0" r="0" b="0"/>
            <wp:wrapSquare wrapText="bothSides"/>
            <wp:docPr id="1927086372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86372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FB" w:rsidRPr="00940232">
        <w:rPr>
          <w:sz w:val="28"/>
          <w:szCs w:val="28"/>
        </w:rPr>
        <w:t xml:space="preserve">D’après toi ce document est </w:t>
      </w:r>
      <w:r w:rsidR="008C7506" w:rsidRPr="00940232">
        <w:rPr>
          <w:sz w:val="28"/>
          <w:szCs w:val="28"/>
        </w:rPr>
        <w:t>une lettre de motivation ou un C.V. (Curriculum Vitae) ?____________</w:t>
      </w:r>
    </w:p>
    <w:p w14:paraId="0833618B" w14:textId="77777777" w:rsidR="00824E85" w:rsidRDefault="00E048E2" w:rsidP="00392F5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A quoi va servir ce document ?</w:t>
      </w:r>
    </w:p>
    <w:p w14:paraId="29943348" w14:textId="13D1BF7A" w:rsidR="00E048E2" w:rsidRPr="00824E85" w:rsidRDefault="00824E85" w:rsidP="00824E85">
      <w:pPr>
        <w:spacing w:after="0" w:line="360" w:lineRule="auto"/>
        <w:ind w:left="76"/>
        <w:rPr>
          <w:sz w:val="28"/>
          <w:szCs w:val="28"/>
        </w:rPr>
      </w:pPr>
      <w:r w:rsidRPr="00824E85">
        <w:rPr>
          <w:sz w:val="28"/>
          <w:szCs w:val="28"/>
        </w:rPr>
        <w:t>__________</w:t>
      </w:r>
      <w:r>
        <w:rPr>
          <w:sz w:val="28"/>
          <w:szCs w:val="28"/>
        </w:rPr>
        <w:t>________</w:t>
      </w:r>
    </w:p>
    <w:p w14:paraId="0701C47B" w14:textId="1510DD75" w:rsidR="00E048E2" w:rsidRDefault="00764489" w:rsidP="00392F5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Quelle est la date de naissance et l’âge du propriétaire ?</w:t>
      </w:r>
      <w:r w:rsidR="00824E85">
        <w:rPr>
          <w:sz w:val="28"/>
          <w:szCs w:val="28"/>
        </w:rPr>
        <w:t>_____</w:t>
      </w:r>
    </w:p>
    <w:p w14:paraId="521725B3" w14:textId="5EB8C849" w:rsidR="008A4433" w:rsidRPr="008A4433" w:rsidRDefault="008A4433" w:rsidP="008A4433">
      <w:pPr>
        <w:spacing w:after="0" w:line="360" w:lineRule="auto"/>
        <w:ind w:left="7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D150D7D" w14:textId="6B5F9830" w:rsidR="00764489" w:rsidRDefault="00230DBC" w:rsidP="00392F5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Connait-on sa nationalité ?</w:t>
      </w:r>
      <w:r w:rsidR="008A4433">
        <w:rPr>
          <w:sz w:val="28"/>
          <w:szCs w:val="28"/>
        </w:rPr>
        <w:t>_________________________________</w:t>
      </w:r>
    </w:p>
    <w:p w14:paraId="3F9A9980" w14:textId="60B12CFD" w:rsidR="00940232" w:rsidRDefault="00230DBC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 xml:space="preserve">Connait-on </w:t>
      </w:r>
      <w:r w:rsidR="005F4FC9">
        <w:rPr>
          <w:sz w:val="28"/>
          <w:szCs w:val="28"/>
        </w:rPr>
        <w:t xml:space="preserve">de façon sûre </w:t>
      </w:r>
      <w:r>
        <w:rPr>
          <w:sz w:val="28"/>
          <w:szCs w:val="28"/>
        </w:rPr>
        <w:t>son sexe ?</w:t>
      </w:r>
      <w:r w:rsidR="008A4433">
        <w:rPr>
          <w:sz w:val="28"/>
          <w:szCs w:val="28"/>
        </w:rPr>
        <w:t>_________________________</w:t>
      </w:r>
    </w:p>
    <w:p w14:paraId="4ABABAB7" w14:textId="3B45735E" w:rsidR="00230DBC" w:rsidRDefault="00B765AD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Quel est son nom famille ?</w:t>
      </w:r>
      <w:r w:rsidR="008A4433">
        <w:rPr>
          <w:sz w:val="28"/>
          <w:szCs w:val="28"/>
        </w:rPr>
        <w:t>_________________________________</w:t>
      </w:r>
    </w:p>
    <w:p w14:paraId="25E4604D" w14:textId="31DAE383" w:rsidR="00BB2F3B" w:rsidRDefault="00BB2F3B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Combien de stages cette personne a déjà effectué</w:t>
      </w:r>
      <w:r w:rsidR="00317C49">
        <w:rPr>
          <w:sz w:val="28"/>
          <w:szCs w:val="28"/>
        </w:rPr>
        <w:t>s</w:t>
      </w:r>
      <w:r w:rsidR="00500A2A">
        <w:rPr>
          <w:sz w:val="28"/>
          <w:szCs w:val="28"/>
        </w:rPr>
        <w:t xml:space="preserve"> ? </w:t>
      </w:r>
      <w:r w:rsidR="008A4433">
        <w:rPr>
          <w:sz w:val="28"/>
          <w:szCs w:val="28"/>
        </w:rPr>
        <w:t>____________</w:t>
      </w:r>
    </w:p>
    <w:p w14:paraId="678814ED" w14:textId="3819E210" w:rsidR="000D714C" w:rsidRDefault="000D714C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A-t-elle obtenu un ou plusieurs diplômes ?</w:t>
      </w:r>
      <w:r w:rsidR="008C3F67">
        <w:rPr>
          <w:sz w:val="28"/>
          <w:szCs w:val="28"/>
        </w:rPr>
        <w:t xml:space="preserve"> ____________________</w:t>
      </w:r>
    </w:p>
    <w:p w14:paraId="2A10D5BE" w14:textId="60258BDE" w:rsidR="000D714C" w:rsidRDefault="000D714C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Lesquels ?</w:t>
      </w:r>
      <w:r w:rsidR="008C3F67">
        <w:rPr>
          <w:sz w:val="28"/>
          <w:szCs w:val="28"/>
        </w:rPr>
        <w:t>______________________________________________</w:t>
      </w:r>
    </w:p>
    <w:p w14:paraId="4C115F77" w14:textId="11A506E6" w:rsidR="000D714C" w:rsidRDefault="00B35CEE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Quelle est son adresse ?</w:t>
      </w:r>
      <w:r w:rsidR="008C3F67">
        <w:rPr>
          <w:sz w:val="28"/>
          <w:szCs w:val="28"/>
        </w:rPr>
        <w:t>___________________________________</w:t>
      </w:r>
    </w:p>
    <w:p w14:paraId="190C93B3" w14:textId="49271A40" w:rsidR="00B35CEE" w:rsidRDefault="00B35CEE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Quel est son numéro de téléphone ?</w:t>
      </w:r>
      <w:r w:rsidR="008C3F67">
        <w:rPr>
          <w:sz w:val="28"/>
          <w:szCs w:val="28"/>
        </w:rPr>
        <w:t>__________________________</w:t>
      </w:r>
    </w:p>
    <w:p w14:paraId="0B5B2BC1" w14:textId="3FC24233" w:rsidR="00B35CEE" w:rsidRDefault="00B35CEE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Que</w:t>
      </w:r>
      <w:r w:rsidR="00126C81">
        <w:rPr>
          <w:sz w:val="28"/>
          <w:szCs w:val="28"/>
        </w:rPr>
        <w:t>lle est son adresse mail ?</w:t>
      </w:r>
      <w:r w:rsidR="008C3F67">
        <w:rPr>
          <w:sz w:val="28"/>
          <w:szCs w:val="28"/>
        </w:rPr>
        <w:t xml:space="preserve"> _______________________________</w:t>
      </w:r>
    </w:p>
    <w:p w14:paraId="56A48D27" w14:textId="4178F6C5" w:rsidR="00126C81" w:rsidRPr="00230DBC" w:rsidRDefault="00126C81" w:rsidP="00230DBC">
      <w:pPr>
        <w:pStyle w:val="Paragraphedeliste"/>
        <w:numPr>
          <w:ilvl w:val="0"/>
          <w:numId w:val="2"/>
        </w:numPr>
        <w:spacing w:after="0" w:line="360" w:lineRule="auto"/>
        <w:ind w:left="142" w:hanging="66"/>
        <w:rPr>
          <w:sz w:val="28"/>
          <w:szCs w:val="28"/>
        </w:rPr>
      </w:pPr>
      <w:r>
        <w:rPr>
          <w:sz w:val="28"/>
          <w:szCs w:val="28"/>
        </w:rPr>
        <w:t>Quelle est sa taille ?</w:t>
      </w:r>
      <w:r w:rsidR="00452872">
        <w:rPr>
          <w:sz w:val="28"/>
          <w:szCs w:val="28"/>
        </w:rPr>
        <w:t xml:space="preserve"> ______________________________________</w:t>
      </w:r>
    </w:p>
    <w:sectPr w:rsidR="00126C81" w:rsidRPr="00230DBC" w:rsidSect="0038475F">
      <w:pgSz w:w="11906" w:h="16838"/>
      <w:pgMar w:top="720" w:right="720" w:bottom="720" w:left="720" w:header="51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3BF82" w14:textId="77777777" w:rsidR="005E6F65" w:rsidRDefault="005E6F65" w:rsidP="0038475F">
      <w:pPr>
        <w:spacing w:after="0" w:line="240" w:lineRule="auto"/>
      </w:pPr>
      <w:r>
        <w:separator/>
      </w:r>
    </w:p>
  </w:endnote>
  <w:endnote w:type="continuationSeparator" w:id="0">
    <w:p w14:paraId="42EBAAEE" w14:textId="77777777" w:rsidR="005E6F65" w:rsidRDefault="005E6F65" w:rsidP="00384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44A2C" w14:textId="77777777" w:rsidR="005E6F65" w:rsidRDefault="005E6F65" w:rsidP="0038475F">
      <w:pPr>
        <w:spacing w:after="0" w:line="240" w:lineRule="auto"/>
      </w:pPr>
      <w:r>
        <w:separator/>
      </w:r>
    </w:p>
  </w:footnote>
  <w:footnote w:type="continuationSeparator" w:id="0">
    <w:p w14:paraId="4EB3DAE0" w14:textId="77777777" w:rsidR="005E6F65" w:rsidRDefault="005E6F65" w:rsidP="00384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7FAF8" w14:textId="77777777" w:rsidR="005E6F65" w:rsidRPr="0038475F" w:rsidRDefault="005E6F65" w:rsidP="005E6F65">
    <w:pPr>
      <w:pStyle w:val="En-tte"/>
      <w:jc w:val="center"/>
      <w:rPr>
        <w:color w:val="404040" w:themeColor="text1" w:themeTint="BF"/>
        <w:sz w:val="28"/>
        <w:szCs w:val="28"/>
      </w:rPr>
    </w:pPr>
    <w:r>
      <w:rPr>
        <w:color w:val="404040" w:themeColor="text1" w:themeTint="BF"/>
        <w:sz w:val="28"/>
        <w:szCs w:val="28"/>
      </w:rPr>
      <w:t>Se présenter / présenter une personne ou un personnage</w:t>
    </w:r>
  </w:p>
  <w:p w14:paraId="3CA3D988" w14:textId="7646C5DC" w:rsidR="005E6F65" w:rsidRPr="0038475F" w:rsidRDefault="005E6F65" w:rsidP="005E6F65">
    <w:pPr>
      <w:pStyle w:val="En-tte"/>
      <w:jc w:val="center"/>
      <w:rPr>
        <w:color w:val="404040" w:themeColor="text1" w:themeTint="BF"/>
      </w:rPr>
    </w:pPr>
    <w:r>
      <w:rPr>
        <w:color w:val="404040" w:themeColor="text1" w:themeTint="BF"/>
      </w:rPr>
      <w:t>J</w:t>
    </w:r>
    <w:r>
      <w:rPr>
        <w:color w:val="404040" w:themeColor="text1" w:themeTint="BF"/>
      </w:rPr>
      <w:t>e comprends des documents informatifs.</w:t>
    </w:r>
  </w:p>
  <w:p w14:paraId="74DCFD49" w14:textId="77777777" w:rsidR="005E6F65" w:rsidRPr="0038475F" w:rsidRDefault="005E6F65" w:rsidP="005E6F65">
    <w:pPr>
      <w:pStyle w:val="En-tte"/>
      <w:pBdr>
        <w:bottom w:val="single" w:sz="4" w:space="1" w:color="auto"/>
      </w:pBdr>
      <w:jc w:val="center"/>
      <w:rPr>
        <w:rFonts w:ascii="Calibri" w:hAnsi="Calibri" w:cs="Calibri"/>
        <w:color w:val="404040" w:themeColor="text1" w:themeTint="BF"/>
        <w:sz w:val="18"/>
        <w:szCs w:val="18"/>
      </w:rPr>
    </w:pPr>
    <w:r w:rsidRPr="00F96DE8">
      <w:rPr>
        <w:rFonts w:ascii="Calibri" w:hAnsi="Calibri" w:cs="Calibri"/>
        <w:color w:val="404040" w:themeColor="text1" w:themeTint="BF"/>
        <w:sz w:val="16"/>
        <w:szCs w:val="16"/>
      </w:rPr>
      <w:t xml:space="preserve">SEGPA </w:t>
    </w:r>
    <w:r w:rsidRPr="00F96DE8">
      <w:rPr>
        <w:rFonts w:ascii="Calibri" w:hAnsi="Calibri" w:cs="Calibri"/>
        <w:i/>
        <w:iCs/>
        <w:color w:val="404040" w:themeColor="text1" w:themeTint="BF"/>
        <w:sz w:val="16"/>
        <w:szCs w:val="16"/>
      </w:rPr>
      <w:t>in</w:t>
    </w:r>
    <w:r w:rsidRPr="00F96DE8">
      <w:rPr>
        <w:rFonts w:ascii="Calibri" w:hAnsi="Calibri" w:cs="Calibri"/>
        <w:color w:val="404040" w:themeColor="text1" w:themeTint="BF"/>
        <w:sz w:val="16"/>
        <w:szCs w:val="16"/>
      </w:rPr>
      <w:t xml:space="preserve"> uliscollege-marie-laure.eklablog.fr</w:t>
    </w:r>
  </w:p>
  <w:p w14:paraId="51223EFE" w14:textId="77461246" w:rsidR="0038475F" w:rsidRPr="005E6F65" w:rsidRDefault="0038475F" w:rsidP="005E6F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2063C"/>
    <w:multiLevelType w:val="hybridMultilevel"/>
    <w:tmpl w:val="D2848DD4"/>
    <w:lvl w:ilvl="0" w:tplc="904AE6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92E85"/>
    <w:multiLevelType w:val="hybridMultilevel"/>
    <w:tmpl w:val="E550B9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586242">
    <w:abstractNumId w:val="1"/>
  </w:num>
  <w:num w:numId="2" w16cid:durableId="852644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F65"/>
    <w:rsid w:val="00046A5F"/>
    <w:rsid w:val="00076AD5"/>
    <w:rsid w:val="000C01B9"/>
    <w:rsid w:val="000D714C"/>
    <w:rsid w:val="00126C81"/>
    <w:rsid w:val="00136540"/>
    <w:rsid w:val="0017671E"/>
    <w:rsid w:val="001B3A4E"/>
    <w:rsid w:val="00230DBC"/>
    <w:rsid w:val="002470E8"/>
    <w:rsid w:val="0026293A"/>
    <w:rsid w:val="00317C49"/>
    <w:rsid w:val="00324EBF"/>
    <w:rsid w:val="00380EA8"/>
    <w:rsid w:val="0038475F"/>
    <w:rsid w:val="00392F5C"/>
    <w:rsid w:val="004130A8"/>
    <w:rsid w:val="00450B82"/>
    <w:rsid w:val="00452872"/>
    <w:rsid w:val="004571B5"/>
    <w:rsid w:val="00483538"/>
    <w:rsid w:val="004B06D2"/>
    <w:rsid w:val="00500A2A"/>
    <w:rsid w:val="00557956"/>
    <w:rsid w:val="005E6F65"/>
    <w:rsid w:val="005F4FC9"/>
    <w:rsid w:val="00637A5E"/>
    <w:rsid w:val="00652CFB"/>
    <w:rsid w:val="006C0AE6"/>
    <w:rsid w:val="006D3C18"/>
    <w:rsid w:val="00764489"/>
    <w:rsid w:val="008240BC"/>
    <w:rsid w:val="00824E85"/>
    <w:rsid w:val="008522AE"/>
    <w:rsid w:val="008652BE"/>
    <w:rsid w:val="008A4433"/>
    <w:rsid w:val="008C3F67"/>
    <w:rsid w:val="008C7506"/>
    <w:rsid w:val="00940232"/>
    <w:rsid w:val="00950BBD"/>
    <w:rsid w:val="009C2B72"/>
    <w:rsid w:val="00A52199"/>
    <w:rsid w:val="00A638D8"/>
    <w:rsid w:val="00A7649C"/>
    <w:rsid w:val="00A76FA1"/>
    <w:rsid w:val="00AA17F7"/>
    <w:rsid w:val="00B35CEE"/>
    <w:rsid w:val="00B61ABF"/>
    <w:rsid w:val="00B765AD"/>
    <w:rsid w:val="00BB2F3B"/>
    <w:rsid w:val="00BD0478"/>
    <w:rsid w:val="00BF48E2"/>
    <w:rsid w:val="00BF6C6D"/>
    <w:rsid w:val="00C14F2F"/>
    <w:rsid w:val="00C6420C"/>
    <w:rsid w:val="00CA4D22"/>
    <w:rsid w:val="00CA7EA1"/>
    <w:rsid w:val="00D42B83"/>
    <w:rsid w:val="00D765FB"/>
    <w:rsid w:val="00DD27C6"/>
    <w:rsid w:val="00E048E2"/>
    <w:rsid w:val="00E42674"/>
    <w:rsid w:val="00E60C85"/>
    <w:rsid w:val="00EB42DD"/>
    <w:rsid w:val="00F447CD"/>
    <w:rsid w:val="00F6799E"/>
    <w:rsid w:val="00F82F6C"/>
    <w:rsid w:val="00F9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81B7C"/>
  <w15:chartTrackingRefBased/>
  <w15:docId w15:val="{D17946D5-437A-4B06-A52A-3735174E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4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475F"/>
  </w:style>
  <w:style w:type="paragraph" w:styleId="Pieddepage">
    <w:name w:val="footer"/>
    <w:basedOn w:val="Normal"/>
    <w:link w:val="PieddepageCar"/>
    <w:uiPriority w:val="99"/>
    <w:unhideWhenUsed/>
    <w:rsid w:val="00384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475F"/>
  </w:style>
  <w:style w:type="paragraph" w:styleId="Paragraphedeliste">
    <w:name w:val="List Paragraph"/>
    <w:basedOn w:val="Normal"/>
    <w:uiPriority w:val="34"/>
    <w:qFormat/>
    <w:rsid w:val="00A76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%20Laure\OneDrive\Documents\Mod&#232;les%20Office%20personnalis&#233;s\SEGPA%20Fiche%20mod&#232;le%201.dotx" TargetMode="External"/></Relationships>
</file>

<file path=word/theme/theme1.xml><?xml version="1.0" encoding="utf-8"?>
<a:theme xmlns:a="http://schemas.openxmlformats.org/drawingml/2006/main" name="Thème Office">
  <a:themeElements>
    <a:clrScheme name="AAA">
      <a:dk1>
        <a:sysClr val="windowText" lastClr="000000"/>
      </a:dk1>
      <a:lt1>
        <a:sysClr val="window" lastClr="FFFFFF"/>
      </a:lt1>
      <a:dk2>
        <a:srgbClr val="7030A0"/>
      </a:dk2>
      <a:lt2>
        <a:srgbClr val="FFFF00"/>
      </a:lt2>
      <a:accent1>
        <a:srgbClr val="00B050"/>
      </a:accent1>
      <a:accent2>
        <a:srgbClr val="FF0000"/>
      </a:accent2>
      <a:accent3>
        <a:srgbClr val="FFC000"/>
      </a:accent3>
      <a:accent4>
        <a:srgbClr val="FF00FF"/>
      </a:accent4>
      <a:accent5>
        <a:srgbClr val="00FF00"/>
      </a:accent5>
      <a:accent6>
        <a:srgbClr val="0066FF"/>
      </a:accent6>
      <a:hlink>
        <a:srgbClr val="6600FF"/>
      </a:hlink>
      <a:folHlink>
        <a:srgbClr val="FF3300"/>
      </a:folHlink>
    </a:clrScheme>
    <a:fontScheme name="Abracadabr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EFDFD-31B0-48DC-BBD9-C1E1968D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SEGPA Fiche modèle 1.dotx</Template>
  <TotalTime>40</TotalTime>
  <Pages>2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Laure</dc:creator>
  <cp:keywords/>
  <dc:description/>
  <cp:lastModifiedBy>Marie Laure</cp:lastModifiedBy>
  <cp:revision>51</cp:revision>
  <dcterms:created xsi:type="dcterms:W3CDTF">2025-07-30T15:15:00Z</dcterms:created>
  <dcterms:modified xsi:type="dcterms:W3CDTF">2025-07-30T16:30:00Z</dcterms:modified>
</cp:coreProperties>
</file>